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67DA816" w14:textId="77777777" w:rsidR="00EB0F8F" w:rsidRPr="003B0126" w:rsidRDefault="00EB0F8F" w:rsidP="00EB0F8F">
      <w:pPr>
        <w:rPr>
          <w:rFonts w:eastAsia="Calibri"/>
          <w:szCs w:val="32"/>
          <w:lang w:val="en-NZ"/>
        </w:rPr>
      </w:pPr>
      <w:r>
        <w:rPr>
          <w:b/>
          <w:bCs/>
          <w:noProof/>
          <w:sz w:val="56"/>
          <w:szCs w:val="56"/>
          <w:lang w:val="en-NZ"/>
        </w:rPr>
        <w:drawing>
          <wp:anchor distT="0" distB="0" distL="114300" distR="114300" simplePos="0" relativeHeight="251677696" behindDoc="0" locked="0" layoutInCell="1" allowOverlap="1" wp14:anchorId="7FF27E65" wp14:editId="576B01E8">
            <wp:simplePos x="0" y="0"/>
            <wp:positionH relativeFrom="column">
              <wp:posOffset>38100</wp:posOffset>
            </wp:positionH>
            <wp:positionV relativeFrom="paragraph">
              <wp:posOffset>66675</wp:posOffset>
            </wp:positionV>
            <wp:extent cx="3248025" cy="914719"/>
            <wp:effectExtent l="0" t="0" r="0" b="0"/>
            <wp:wrapNone/>
            <wp:docPr id="320455962" name="Picture 1" descr="Manatū Taonga Ministry for Culture and Heritage. Dark gold text on a white backgroun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455962" name="Picture 1" descr="Manatū Taonga Ministry for Culture and Heritage. Dark gold text on a white background.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025" cy="9147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0126">
        <w:rPr>
          <w:noProof/>
          <w:lang w:val="en-NZ" w:eastAsia="en-NZ"/>
        </w:rPr>
        <w:drawing>
          <wp:anchor distT="0" distB="0" distL="114300" distR="114300" simplePos="0" relativeHeight="251654144" behindDoc="0" locked="0" layoutInCell="1" allowOverlap="1" wp14:anchorId="21095D7E" wp14:editId="7C40EC6A">
            <wp:simplePos x="0" y="0"/>
            <wp:positionH relativeFrom="margin">
              <wp:posOffset>3948531</wp:posOffset>
            </wp:positionH>
            <wp:positionV relativeFrom="paragraph">
              <wp:posOffset>-182245</wp:posOffset>
            </wp:positionV>
            <wp:extent cx="1632830" cy="2452255"/>
            <wp:effectExtent l="0" t="0" r="5715" b="0"/>
            <wp:wrapNone/>
            <wp:docPr id="308" name="Picture 308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Picture 308" descr="Easy Read logo shows a person holding two pieces of paper, one with text and one with text and pictures. An arrow points from the text one to the text and pictures one.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2830" cy="2452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A642CF" w14:textId="77777777" w:rsidR="00EB0F8F" w:rsidRPr="003B0126" w:rsidRDefault="00EB0F8F" w:rsidP="00EB0F8F">
      <w:pPr>
        <w:rPr>
          <w:rFonts w:eastAsia="Calibri"/>
          <w:szCs w:val="32"/>
          <w:lang w:val="en-NZ"/>
        </w:rPr>
      </w:pPr>
    </w:p>
    <w:p w14:paraId="6E5DF1D6" w14:textId="77777777" w:rsidR="00EB0F8F" w:rsidRPr="003B0126" w:rsidRDefault="00EB0F8F" w:rsidP="00EB0F8F">
      <w:pPr>
        <w:rPr>
          <w:rFonts w:eastAsia="Calibri"/>
          <w:szCs w:val="32"/>
          <w:lang w:val="en-NZ"/>
        </w:rPr>
      </w:pPr>
    </w:p>
    <w:p w14:paraId="25139BA6" w14:textId="77777777" w:rsidR="00EB0F8F" w:rsidRPr="003B0126" w:rsidRDefault="00EB0F8F" w:rsidP="00EB0F8F">
      <w:pPr>
        <w:rPr>
          <w:b/>
          <w:bCs/>
          <w:szCs w:val="32"/>
          <w:highlight w:val="green"/>
          <w:lang w:val="en-NZ"/>
        </w:rPr>
      </w:pPr>
    </w:p>
    <w:p w14:paraId="7C470159" w14:textId="77777777" w:rsidR="00EB0F8F" w:rsidRPr="003B0126" w:rsidRDefault="00EB0F8F" w:rsidP="00EB0F8F">
      <w:pPr>
        <w:rPr>
          <w:b/>
          <w:bCs/>
          <w:sz w:val="56"/>
          <w:szCs w:val="56"/>
          <w:lang w:val="en-NZ"/>
        </w:rPr>
      </w:pPr>
    </w:p>
    <w:p w14:paraId="4B0BAF90" w14:textId="77777777" w:rsidR="00EB0F8F" w:rsidRPr="003B0126" w:rsidRDefault="00EB0F8F" w:rsidP="00EB0F8F">
      <w:pPr>
        <w:rPr>
          <w:b/>
          <w:bCs/>
          <w:sz w:val="56"/>
          <w:szCs w:val="56"/>
          <w:lang w:val="en-NZ"/>
        </w:rPr>
      </w:pPr>
    </w:p>
    <w:p w14:paraId="77B6165B" w14:textId="77777777" w:rsidR="0026722F" w:rsidRDefault="00EB0F8F" w:rsidP="00EB0F8F">
      <w:pPr>
        <w:ind w:left="0"/>
        <w:jc w:val="center"/>
        <w:rPr>
          <w:b/>
          <w:bCs/>
          <w:sz w:val="62"/>
          <w:szCs w:val="62"/>
          <w:lang w:val="en-NZ"/>
        </w:rPr>
      </w:pPr>
      <w:r w:rsidRPr="1250C19D">
        <w:rPr>
          <w:b/>
          <w:bCs/>
          <w:sz w:val="62"/>
          <w:szCs w:val="62"/>
          <w:lang w:val="en-NZ"/>
        </w:rPr>
        <w:t xml:space="preserve">Long-term Insights </w:t>
      </w:r>
    </w:p>
    <w:p w14:paraId="1A5B0773" w14:textId="7295CBBD" w:rsidR="00EB0F8F" w:rsidRDefault="00EB0F8F" w:rsidP="00EB0F8F">
      <w:pPr>
        <w:ind w:left="0"/>
        <w:jc w:val="center"/>
        <w:rPr>
          <w:b/>
          <w:bCs/>
          <w:sz w:val="62"/>
          <w:szCs w:val="62"/>
          <w:lang w:val="en-NZ"/>
        </w:rPr>
      </w:pPr>
      <w:r w:rsidRPr="1250C19D">
        <w:rPr>
          <w:b/>
          <w:bCs/>
          <w:sz w:val="62"/>
          <w:szCs w:val="62"/>
          <w:lang w:val="en-NZ"/>
        </w:rPr>
        <w:t>Briefing summary</w:t>
      </w:r>
    </w:p>
    <w:p w14:paraId="31397BFA" w14:textId="2D732D3B" w:rsidR="00EB0F8F" w:rsidRDefault="00EB0F8F" w:rsidP="00EB0F8F">
      <w:pPr>
        <w:ind w:left="0"/>
        <w:jc w:val="center"/>
      </w:pPr>
    </w:p>
    <w:p w14:paraId="0555FE51" w14:textId="369AFAD7" w:rsidR="00EB0F8F" w:rsidRDefault="0026722F" w:rsidP="00EB0F8F">
      <w:pPr>
        <w:ind w:left="0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55872" behindDoc="0" locked="0" layoutInCell="1" allowOverlap="1" wp14:anchorId="1001A322" wp14:editId="07AE2250">
                <wp:simplePos x="0" y="0"/>
                <wp:positionH relativeFrom="column">
                  <wp:posOffset>45720</wp:posOffset>
                </wp:positionH>
                <wp:positionV relativeFrom="paragraph">
                  <wp:posOffset>21590</wp:posOffset>
                </wp:positionV>
                <wp:extent cx="5668010" cy="3520439"/>
                <wp:effectExtent l="0" t="0" r="0" b="0"/>
                <wp:wrapNone/>
                <wp:docPr id="648539220" name="Group 7" descr="3 images of art. A person acting. A person painting. A woven kete / basket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68010" cy="3520439"/>
                          <a:chOff x="-853440" y="-167005"/>
                          <a:chExt cx="5668010" cy="3520439"/>
                        </a:xfrm>
                      </wpg:grpSpPr>
                      <pic:pic xmlns:pic="http://schemas.openxmlformats.org/drawingml/2006/picture">
                        <pic:nvPicPr>
                          <pic:cNvPr id="1461237938" name="Picture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853440" y="-167005"/>
                            <a:ext cx="1882106" cy="2072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4718022" name="Picture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89939" y="1432559"/>
                            <a:ext cx="1920875" cy="1920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1646396" name="Picture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06040" y="-166986"/>
                            <a:ext cx="2208530" cy="22085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B138B9" id="Group 7" o:spid="_x0000_s1026" alt="3 images of art. A person acting. A person painting. A woven kete / basket." style="position:absolute;margin-left:3.6pt;margin-top:1.7pt;width:446.3pt;height:277.2pt;z-index:251855872;mso-width-relative:margin;mso-height-relative:margin" coordorigin="-8534,-1670" coordsize="56680,3520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alt="&quot;&quot;" style="position:absolute;left:-8534;top:-1670;width:18820;height:207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">
                  <v:imagedata r:id="rId13" o:title=""/>
                </v:shape>
                <v:shape id="Picture 2" o:spid="_x0000_s1028" type="#_x0000_t75" alt="&quot;&quot;" style="position:absolute;left:7899;top:14325;width:19209;height:19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">
                  <v:imagedata r:id="rId14" o:title=""/>
                </v:shape>
                <v:shape id="Picture 2" o:spid="_x0000_s1029" type="#_x0000_t75" alt="&quot;&quot;" style="position:absolute;left:26060;top:-1669;width:22085;height:22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">
                  <v:imagedata r:id="rId15" o:title=""/>
                </v:shape>
              </v:group>
            </w:pict>
          </mc:Fallback>
        </mc:AlternateContent>
      </w:r>
    </w:p>
    <w:p w14:paraId="4F0A0A65" w14:textId="563C764B" w:rsidR="00EB0F8F" w:rsidRDefault="00EB0F8F" w:rsidP="00EB0F8F">
      <w:pPr>
        <w:ind w:left="0"/>
        <w:jc w:val="center"/>
      </w:pPr>
    </w:p>
    <w:p w14:paraId="4F3D9B88" w14:textId="24735683" w:rsidR="00EB0F8F" w:rsidRDefault="00EB0F8F" w:rsidP="00EB0F8F">
      <w:pPr>
        <w:ind w:left="0"/>
        <w:jc w:val="center"/>
      </w:pPr>
    </w:p>
    <w:p w14:paraId="09849E41" w14:textId="7CE57CE0" w:rsidR="00EB0F8F" w:rsidRDefault="00EB0F8F" w:rsidP="00EB0F8F">
      <w:pPr>
        <w:pStyle w:val="Datepublished"/>
      </w:pPr>
    </w:p>
    <w:p w14:paraId="3FB7E207" w14:textId="41DD2536" w:rsidR="00EB0F8F" w:rsidRDefault="00EB0F8F" w:rsidP="00EB0F8F">
      <w:pPr>
        <w:pStyle w:val="Datepublished"/>
      </w:pPr>
    </w:p>
    <w:p w14:paraId="0C670C26" w14:textId="77777777" w:rsidR="00EB0F8F" w:rsidRDefault="00EB0F8F" w:rsidP="00EB0F8F">
      <w:pPr>
        <w:pStyle w:val="Datepublished"/>
      </w:pPr>
    </w:p>
    <w:p w14:paraId="6849CCF8" w14:textId="77777777" w:rsidR="00EB0F8F" w:rsidRDefault="00EB0F8F" w:rsidP="00EB0F8F">
      <w:pPr>
        <w:pStyle w:val="Datepublished"/>
      </w:pPr>
    </w:p>
    <w:p w14:paraId="724924A7" w14:textId="77777777" w:rsidR="00EB0F8F" w:rsidRDefault="00EB0F8F" w:rsidP="00EB0F8F">
      <w:pPr>
        <w:pStyle w:val="Datepublished"/>
      </w:pPr>
    </w:p>
    <w:p w14:paraId="0832E543" w14:textId="77777777" w:rsidR="00016867" w:rsidRDefault="00016867" w:rsidP="00EB0F8F">
      <w:pPr>
        <w:pStyle w:val="Datepublished"/>
      </w:pPr>
    </w:p>
    <w:p w14:paraId="7B0FFD58" w14:textId="04994D30" w:rsidR="00EB0F8F" w:rsidRPr="00DE51AD" w:rsidRDefault="00EB0F8F" w:rsidP="00EB0F8F">
      <w:pPr>
        <w:pStyle w:val="Datepublished"/>
        <w:rPr>
          <w:lang w:val="en-NZ"/>
        </w:rPr>
      </w:pPr>
      <w:r>
        <w:t>Published</w:t>
      </w:r>
      <w:r w:rsidRPr="1250C19D">
        <w:rPr>
          <w:lang w:val="en-NZ"/>
        </w:rPr>
        <w:t>: June 2025</w:t>
      </w:r>
    </w:p>
    <w:p w14:paraId="2F7721B7" w14:textId="77777777" w:rsidR="00EB0F8F" w:rsidRPr="003B0126" w:rsidRDefault="00EB0F8F" w:rsidP="00EB0F8F">
      <w:pPr>
        <w:rPr>
          <w:color w:val="000000" w:themeColor="text1"/>
          <w:szCs w:val="32"/>
          <w:highlight w:val="magenta"/>
          <w:lang w:val="en-NZ"/>
        </w:rPr>
        <w:sectPr w:rsidR="00EB0F8F" w:rsidRPr="003B0126" w:rsidSect="00EB0F8F">
          <w:footerReference w:type="default" r:id="rId16"/>
          <w:pgSz w:w="11910" w:h="16840"/>
          <w:pgMar w:top="1440" w:right="1440" w:bottom="1440" w:left="1440" w:header="720" w:footer="720" w:gutter="0"/>
          <w:pgBorders w:display="firstPage" w:offsetFrom="page">
            <w:top w:val="single" w:sz="24" w:space="24" w:color="B35900"/>
            <w:left w:val="single" w:sz="24" w:space="24" w:color="B35900"/>
            <w:bottom w:val="single" w:sz="24" w:space="24" w:color="B35900"/>
            <w:right w:val="single" w:sz="24" w:space="24" w:color="B35900"/>
          </w:pgBorders>
          <w:pgNumType w:start="1"/>
          <w:cols w:space="720"/>
          <w:titlePg/>
          <w:docGrid w:linePitch="326"/>
        </w:sectPr>
      </w:pPr>
    </w:p>
    <w:p w14:paraId="08552FFE" w14:textId="1FA7D0F8" w:rsidR="00EB0F8F" w:rsidRPr="0084587E" w:rsidRDefault="00EB0F8F" w:rsidP="00EB0F8F">
      <w:pPr>
        <w:pStyle w:val="Heading1"/>
        <w:rPr>
          <w:lang w:val="en-NZ"/>
        </w:rPr>
      </w:pPr>
      <w:bookmarkStart w:id="0" w:name="_Toc474250972"/>
      <w:bookmarkStart w:id="1" w:name="_Toc198724381"/>
      <w:r>
        <w:lastRenderedPageBreak/>
        <w:t>What you will find in here</w:t>
      </w:r>
      <w:bookmarkEnd w:id="0"/>
      <w:bookmarkEnd w:id="1"/>
    </w:p>
    <w:p w14:paraId="471ED3D4" w14:textId="0957B198" w:rsidR="00EB0F8F" w:rsidRDefault="00EB0F8F" w:rsidP="00EB0F8F">
      <w:pPr>
        <w:pStyle w:val="Checkboxes"/>
        <w:rPr>
          <w:lang w:val="en-NZ"/>
        </w:rPr>
      </w:pPr>
    </w:p>
    <w:p w14:paraId="271C8C74" w14:textId="77777777" w:rsidR="00542C01" w:rsidRDefault="00542C01" w:rsidP="00EB0F8F">
      <w:pPr>
        <w:pStyle w:val="Checkboxes"/>
        <w:rPr>
          <w:lang w:val="en-NZ"/>
        </w:rPr>
      </w:pPr>
    </w:p>
    <w:p w14:paraId="04B13A78" w14:textId="151E4A46" w:rsidR="00EB0F8F" w:rsidRPr="005541F1" w:rsidRDefault="00C71D25" w:rsidP="00C71D25">
      <w:pPr>
        <w:pStyle w:val="Checkboxes"/>
        <w:jc w:val="right"/>
        <w:rPr>
          <w:b/>
          <w:bCs/>
          <w:lang w:val="en-NZ"/>
        </w:rPr>
      </w:pPr>
      <w:r w:rsidRPr="005541F1">
        <w:rPr>
          <w:b/>
          <w:bCs/>
          <w:lang w:val="en-NZ"/>
        </w:rPr>
        <w:t>Page number:</w:t>
      </w:r>
    </w:p>
    <w:p w14:paraId="1E2FF115" w14:textId="4DB9E4B2" w:rsidR="00542C01" w:rsidRDefault="00016867" w:rsidP="00C71D25">
      <w:pPr>
        <w:pStyle w:val="contentspage"/>
      </w:pPr>
      <w:r>
        <w:rPr>
          <w:noProof/>
        </w:rPr>
        <w:drawing>
          <wp:anchor distT="0" distB="0" distL="114300" distR="114300" simplePos="0" relativeHeight="251832320" behindDoc="0" locked="0" layoutInCell="1" allowOverlap="1" wp14:anchorId="6F39494F" wp14:editId="44F09591">
            <wp:simplePos x="0" y="0"/>
            <wp:positionH relativeFrom="margin">
              <wp:align>left</wp:align>
            </wp:positionH>
            <wp:positionV relativeFrom="paragraph">
              <wp:posOffset>128905</wp:posOffset>
            </wp:positionV>
            <wp:extent cx="1162050" cy="1162050"/>
            <wp:effectExtent l="0" t="0" r="0" b="0"/>
            <wp:wrapNone/>
            <wp:docPr id="1412798340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063647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2050" cy="1162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496F1A" w14:textId="270F040F" w:rsidR="00542C01" w:rsidRDefault="00542C01" w:rsidP="00C71D25">
      <w:pPr>
        <w:pStyle w:val="contentspage"/>
      </w:pPr>
    </w:p>
    <w:p w14:paraId="37E5276C" w14:textId="5BC1B235" w:rsidR="00C71D25" w:rsidRPr="005541F1" w:rsidRDefault="0026722F" w:rsidP="00C71D25">
      <w:pPr>
        <w:pStyle w:val="contentspage"/>
        <w:rPr>
          <w:color w:val="000000" w:themeColor="text1"/>
        </w:rPr>
      </w:pPr>
      <w:hyperlink w:anchor="_About_this_Easy" w:history="1">
        <w:r w:rsidR="00C71D25" w:rsidRPr="005541F1">
          <w:rPr>
            <w:rStyle w:val="Hyperlink"/>
            <w:color w:val="000000" w:themeColor="text1"/>
            <w:u w:val="none"/>
          </w:rPr>
          <w:t>About this Easy Read</w:t>
        </w:r>
        <w:r w:rsidR="00C71D25" w:rsidRPr="005541F1">
          <w:rPr>
            <w:rStyle w:val="Hyperlink"/>
            <w:color w:val="000000" w:themeColor="text1"/>
            <w:u w:val="none"/>
          </w:rPr>
          <w:tab/>
        </w:r>
        <w:r w:rsidR="005541F1" w:rsidRPr="005541F1">
          <w:rPr>
            <w:rStyle w:val="Hyperlink"/>
            <w:color w:val="000000" w:themeColor="text1"/>
            <w:u w:val="none"/>
          </w:rPr>
          <w:t>4</w:t>
        </w:r>
      </w:hyperlink>
    </w:p>
    <w:p w14:paraId="5712649E" w14:textId="59B49ABA" w:rsidR="00C71D25" w:rsidRPr="005541F1" w:rsidRDefault="00C71D25" w:rsidP="00C71D25">
      <w:pPr>
        <w:pStyle w:val="contentspage"/>
        <w:rPr>
          <w:color w:val="000000" w:themeColor="text1"/>
        </w:rPr>
      </w:pPr>
    </w:p>
    <w:p w14:paraId="734466D3" w14:textId="04087A29" w:rsidR="00C71D25" w:rsidRPr="005541F1" w:rsidRDefault="00016867" w:rsidP="00C71D25">
      <w:pPr>
        <w:pStyle w:val="contentspage"/>
        <w:rPr>
          <w:color w:val="000000" w:themeColor="text1"/>
        </w:rPr>
      </w:pPr>
      <w:r>
        <w:rPr>
          <w:noProof/>
        </w:rPr>
        <w:drawing>
          <wp:anchor distT="0" distB="0" distL="114300" distR="114300" simplePos="0" relativeHeight="251834368" behindDoc="0" locked="0" layoutInCell="1" allowOverlap="1" wp14:anchorId="294B053D" wp14:editId="786B3C2D">
            <wp:simplePos x="0" y="0"/>
            <wp:positionH relativeFrom="margin">
              <wp:posOffset>19050</wp:posOffset>
            </wp:positionH>
            <wp:positionV relativeFrom="paragraph">
              <wp:posOffset>261620</wp:posOffset>
            </wp:positionV>
            <wp:extent cx="1133475" cy="1133475"/>
            <wp:effectExtent l="0" t="0" r="9525" b="0"/>
            <wp:wrapNone/>
            <wp:docPr id="858937215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774993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3475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2631D3" w14:textId="6960A5D0" w:rsidR="00C71D25" w:rsidRPr="005541F1" w:rsidRDefault="0026722F" w:rsidP="00C71D25">
      <w:pPr>
        <w:pStyle w:val="contentspage"/>
        <w:rPr>
          <w:color w:val="000000" w:themeColor="text1"/>
        </w:rPr>
      </w:pPr>
      <w:hyperlink w:anchor="_What_is_the" w:history="1">
        <w:r w:rsidR="00C71D25" w:rsidRPr="005541F1">
          <w:rPr>
            <w:rStyle w:val="Hyperlink"/>
            <w:color w:val="000000" w:themeColor="text1"/>
            <w:u w:val="none"/>
          </w:rPr>
          <w:t xml:space="preserve">What is the topic for the Briefing </w:t>
        </w:r>
        <w:r w:rsidR="00C71D25" w:rsidRPr="005541F1">
          <w:rPr>
            <w:rStyle w:val="Hyperlink"/>
            <w:color w:val="000000" w:themeColor="text1"/>
            <w:u w:val="none"/>
          </w:rPr>
          <w:br/>
          <w:t>this year?</w:t>
        </w:r>
        <w:r w:rsidR="00C71D25" w:rsidRPr="005541F1">
          <w:rPr>
            <w:rStyle w:val="Hyperlink"/>
            <w:color w:val="000000" w:themeColor="text1"/>
            <w:u w:val="none"/>
          </w:rPr>
          <w:tab/>
        </w:r>
        <w:r w:rsidR="005541F1" w:rsidRPr="005541F1">
          <w:rPr>
            <w:rStyle w:val="Hyperlink"/>
            <w:color w:val="000000" w:themeColor="text1"/>
            <w:u w:val="none"/>
          </w:rPr>
          <w:t>7</w:t>
        </w:r>
      </w:hyperlink>
    </w:p>
    <w:p w14:paraId="34409AA7" w14:textId="77777777" w:rsidR="00C71D25" w:rsidRPr="005541F1" w:rsidRDefault="00C71D25" w:rsidP="00C71D25">
      <w:pPr>
        <w:pStyle w:val="contentspage"/>
        <w:rPr>
          <w:color w:val="000000" w:themeColor="text1"/>
        </w:rPr>
      </w:pPr>
    </w:p>
    <w:p w14:paraId="318B6512" w14:textId="4FBA1E71" w:rsidR="00C71D25" w:rsidRPr="005541F1" w:rsidRDefault="00016867" w:rsidP="00C71D25">
      <w:pPr>
        <w:pStyle w:val="contentspage"/>
        <w:rPr>
          <w:color w:val="000000" w:themeColor="text1"/>
        </w:rPr>
      </w:pPr>
      <w:r>
        <w:rPr>
          <w:noProof/>
        </w:rPr>
        <w:drawing>
          <wp:anchor distT="0" distB="0" distL="114300" distR="114300" simplePos="0" relativeHeight="251836416" behindDoc="0" locked="0" layoutInCell="1" allowOverlap="1" wp14:anchorId="573D4D65" wp14:editId="119BB7AB">
            <wp:simplePos x="0" y="0"/>
            <wp:positionH relativeFrom="margin">
              <wp:align>left</wp:align>
            </wp:positionH>
            <wp:positionV relativeFrom="paragraph">
              <wp:posOffset>26670</wp:posOffset>
            </wp:positionV>
            <wp:extent cx="1028700" cy="1035944"/>
            <wp:effectExtent l="0" t="0" r="0" b="0"/>
            <wp:wrapNone/>
            <wp:docPr id="271961269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279126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10359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525274" w14:textId="0A3288E3" w:rsidR="00C71D25" w:rsidRPr="005541F1" w:rsidRDefault="0026722F" w:rsidP="00C71D25">
      <w:pPr>
        <w:pStyle w:val="contentspage"/>
        <w:rPr>
          <w:color w:val="000000" w:themeColor="text1"/>
        </w:rPr>
      </w:pPr>
      <w:hyperlink w:anchor="_Storytelling_in_the" w:history="1">
        <w:r w:rsidR="00C71D25" w:rsidRPr="005541F1">
          <w:rPr>
            <w:rStyle w:val="Hyperlink"/>
            <w:color w:val="000000" w:themeColor="text1"/>
            <w:u w:val="none"/>
          </w:rPr>
          <w:t>Storytelling in the future</w:t>
        </w:r>
        <w:r w:rsidR="00C71D25" w:rsidRPr="005541F1">
          <w:rPr>
            <w:rStyle w:val="Hyperlink"/>
            <w:color w:val="000000" w:themeColor="text1"/>
            <w:u w:val="none"/>
          </w:rPr>
          <w:tab/>
        </w:r>
        <w:r w:rsidR="005541F1" w:rsidRPr="005541F1">
          <w:rPr>
            <w:rStyle w:val="Hyperlink"/>
            <w:color w:val="000000" w:themeColor="text1"/>
            <w:u w:val="none"/>
          </w:rPr>
          <w:t>10</w:t>
        </w:r>
      </w:hyperlink>
    </w:p>
    <w:p w14:paraId="65BE0FC0" w14:textId="77777777" w:rsidR="00C71D25" w:rsidRPr="005541F1" w:rsidRDefault="00C71D25" w:rsidP="00C71D25">
      <w:pPr>
        <w:pStyle w:val="contentspage"/>
        <w:rPr>
          <w:color w:val="000000" w:themeColor="text1"/>
        </w:rPr>
      </w:pPr>
    </w:p>
    <w:p w14:paraId="0D7C01C3" w14:textId="3EBF68BF" w:rsidR="00C71D25" w:rsidRPr="005541F1" w:rsidRDefault="00016867" w:rsidP="00C71D25">
      <w:pPr>
        <w:pStyle w:val="contentspage"/>
        <w:rPr>
          <w:color w:val="000000" w:themeColor="text1"/>
        </w:rPr>
      </w:pPr>
      <w:r>
        <w:rPr>
          <w:noProof/>
        </w:rPr>
        <w:drawing>
          <wp:anchor distT="0" distB="0" distL="114300" distR="114300" simplePos="0" relativeHeight="251838464" behindDoc="0" locked="0" layoutInCell="1" allowOverlap="1" wp14:anchorId="651491A5" wp14:editId="23A1273E">
            <wp:simplePos x="0" y="0"/>
            <wp:positionH relativeFrom="margin">
              <wp:align>left</wp:align>
            </wp:positionH>
            <wp:positionV relativeFrom="paragraph">
              <wp:posOffset>102870</wp:posOffset>
            </wp:positionV>
            <wp:extent cx="1076325" cy="1076325"/>
            <wp:effectExtent l="0" t="0" r="9525" b="9525"/>
            <wp:wrapNone/>
            <wp:docPr id="1199744326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845787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632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320E13" w14:textId="3227DFBF" w:rsidR="00C71D25" w:rsidRPr="005541F1" w:rsidRDefault="0026722F" w:rsidP="00C71D25">
      <w:pPr>
        <w:pStyle w:val="contentspage"/>
        <w:rPr>
          <w:color w:val="000000" w:themeColor="text1"/>
        </w:rPr>
      </w:pPr>
      <w:hyperlink w:anchor="_Protecting_stories_in" w:history="1">
        <w:r w:rsidR="00C71D25" w:rsidRPr="005541F1">
          <w:rPr>
            <w:rStyle w:val="Hyperlink"/>
            <w:color w:val="000000" w:themeColor="text1"/>
            <w:u w:val="none"/>
          </w:rPr>
          <w:t>Protecting stories in the future</w:t>
        </w:r>
        <w:r w:rsidR="00C71D25" w:rsidRPr="005541F1">
          <w:rPr>
            <w:rStyle w:val="Hyperlink"/>
            <w:color w:val="000000" w:themeColor="text1"/>
            <w:u w:val="none"/>
          </w:rPr>
          <w:tab/>
        </w:r>
        <w:r w:rsidR="00542C01" w:rsidRPr="005541F1">
          <w:rPr>
            <w:rStyle w:val="Hyperlink"/>
            <w:color w:val="000000" w:themeColor="text1"/>
            <w:u w:val="none"/>
          </w:rPr>
          <w:t>1</w:t>
        </w:r>
        <w:r w:rsidR="005541F1" w:rsidRPr="005541F1">
          <w:rPr>
            <w:rStyle w:val="Hyperlink"/>
            <w:color w:val="000000" w:themeColor="text1"/>
            <w:u w:val="none"/>
          </w:rPr>
          <w:t>2</w:t>
        </w:r>
      </w:hyperlink>
    </w:p>
    <w:p w14:paraId="13086A86" w14:textId="77777777" w:rsidR="00C71D25" w:rsidRPr="005541F1" w:rsidRDefault="00C71D25" w:rsidP="00C71D25">
      <w:pPr>
        <w:pStyle w:val="contentspage"/>
        <w:rPr>
          <w:color w:val="000000" w:themeColor="text1"/>
        </w:rPr>
      </w:pPr>
    </w:p>
    <w:p w14:paraId="1529286F" w14:textId="77777777" w:rsidR="00C71D25" w:rsidRPr="005541F1" w:rsidRDefault="00C71D25" w:rsidP="00C71D25">
      <w:pPr>
        <w:pStyle w:val="contentspage"/>
        <w:rPr>
          <w:color w:val="000000" w:themeColor="text1"/>
        </w:rPr>
      </w:pPr>
    </w:p>
    <w:p w14:paraId="3D52B1F7" w14:textId="65817400" w:rsidR="00C71D25" w:rsidRPr="005541F1" w:rsidRDefault="00016867" w:rsidP="00C71D25">
      <w:pPr>
        <w:pStyle w:val="contentspage"/>
        <w:rPr>
          <w:color w:val="000000" w:themeColor="text1"/>
        </w:rPr>
      </w:pPr>
      <w:r>
        <w:rPr>
          <w:noProof/>
        </w:rPr>
        <w:drawing>
          <wp:anchor distT="0" distB="0" distL="114300" distR="114300" simplePos="0" relativeHeight="251840512" behindDoc="0" locked="0" layoutInCell="1" allowOverlap="1" wp14:anchorId="02388AF3" wp14:editId="7BF0478B">
            <wp:simplePos x="0" y="0"/>
            <wp:positionH relativeFrom="margin">
              <wp:align>left</wp:align>
            </wp:positionH>
            <wp:positionV relativeFrom="paragraph">
              <wp:posOffset>74295</wp:posOffset>
            </wp:positionV>
            <wp:extent cx="1419225" cy="765027"/>
            <wp:effectExtent l="0" t="0" r="0" b="0"/>
            <wp:wrapNone/>
            <wp:docPr id="1036045766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5375793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9225" cy="7650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w:anchor="_Te_Ao_Māori" w:history="1">
        <w:r w:rsidR="00C71D25" w:rsidRPr="005541F1">
          <w:rPr>
            <w:rStyle w:val="Hyperlink"/>
            <w:color w:val="000000" w:themeColor="text1"/>
            <w:u w:val="none"/>
          </w:rPr>
          <w:t>Te Ao Māori and technology</w:t>
        </w:r>
        <w:r w:rsidR="00C71D25" w:rsidRPr="005541F1">
          <w:rPr>
            <w:rStyle w:val="Hyperlink"/>
            <w:color w:val="000000" w:themeColor="text1"/>
            <w:u w:val="none"/>
          </w:rPr>
          <w:tab/>
          <w:t>1</w:t>
        </w:r>
        <w:r w:rsidR="005541F1" w:rsidRPr="005541F1">
          <w:rPr>
            <w:rStyle w:val="Hyperlink"/>
            <w:color w:val="000000" w:themeColor="text1"/>
            <w:u w:val="none"/>
          </w:rPr>
          <w:t>5</w:t>
        </w:r>
      </w:hyperlink>
    </w:p>
    <w:p w14:paraId="28F61FE0" w14:textId="7F2FBD63" w:rsidR="00C71D25" w:rsidRPr="005541F1" w:rsidRDefault="00C71D25" w:rsidP="00C71D25">
      <w:pPr>
        <w:pStyle w:val="contentspage"/>
        <w:rPr>
          <w:color w:val="000000" w:themeColor="text1"/>
        </w:rPr>
      </w:pPr>
    </w:p>
    <w:p w14:paraId="5DDB66D1" w14:textId="77777777" w:rsidR="00C71D25" w:rsidRPr="005541F1" w:rsidRDefault="00C71D25" w:rsidP="00C71D25">
      <w:pPr>
        <w:pStyle w:val="contentspage"/>
        <w:rPr>
          <w:color w:val="000000" w:themeColor="text1"/>
        </w:rPr>
      </w:pPr>
    </w:p>
    <w:p w14:paraId="2A20FE9F" w14:textId="77777777" w:rsidR="00542C01" w:rsidRPr="005541F1" w:rsidRDefault="00542C01" w:rsidP="00C71D25">
      <w:pPr>
        <w:pStyle w:val="contentspage"/>
        <w:rPr>
          <w:color w:val="000000" w:themeColor="text1"/>
        </w:rPr>
      </w:pPr>
    </w:p>
    <w:p w14:paraId="51E97A2F" w14:textId="77777777" w:rsidR="00542C01" w:rsidRPr="005541F1" w:rsidRDefault="00542C01" w:rsidP="00C71D25">
      <w:pPr>
        <w:pStyle w:val="contentspage"/>
        <w:rPr>
          <w:color w:val="000000" w:themeColor="text1"/>
        </w:rPr>
      </w:pPr>
    </w:p>
    <w:p w14:paraId="575C98D1" w14:textId="77777777" w:rsidR="00542C01" w:rsidRPr="005541F1" w:rsidRDefault="00542C01" w:rsidP="00542C01">
      <w:pPr>
        <w:pStyle w:val="contentspage"/>
        <w:jc w:val="right"/>
        <w:rPr>
          <w:b/>
          <w:bCs w:val="0"/>
          <w:color w:val="000000" w:themeColor="text1"/>
        </w:rPr>
      </w:pPr>
      <w:r w:rsidRPr="005541F1">
        <w:rPr>
          <w:b/>
          <w:bCs w:val="0"/>
          <w:color w:val="000000" w:themeColor="text1"/>
        </w:rPr>
        <w:lastRenderedPageBreak/>
        <w:t>Page number:</w:t>
      </w:r>
    </w:p>
    <w:p w14:paraId="1A9EC0F1" w14:textId="77777777" w:rsidR="00542C01" w:rsidRPr="005541F1" w:rsidRDefault="00542C01" w:rsidP="00C71D25">
      <w:pPr>
        <w:pStyle w:val="contentspage"/>
        <w:rPr>
          <w:color w:val="000000" w:themeColor="text1"/>
        </w:rPr>
      </w:pPr>
    </w:p>
    <w:p w14:paraId="501A8F53" w14:textId="598ACB4F" w:rsidR="00542C01" w:rsidRPr="005541F1" w:rsidRDefault="00542C01" w:rsidP="00C71D25">
      <w:pPr>
        <w:pStyle w:val="contentspage"/>
        <w:rPr>
          <w:color w:val="000000" w:themeColor="text1"/>
        </w:rPr>
      </w:pPr>
    </w:p>
    <w:p w14:paraId="28821A03" w14:textId="5CC610DA" w:rsidR="00C71D25" w:rsidRPr="005541F1" w:rsidRDefault="00016867" w:rsidP="00C71D25">
      <w:pPr>
        <w:pStyle w:val="contentspage"/>
        <w:rPr>
          <w:color w:val="000000" w:themeColor="text1"/>
        </w:rPr>
      </w:pPr>
      <w:r>
        <w:rPr>
          <w:noProof/>
        </w:rPr>
        <w:drawing>
          <wp:anchor distT="0" distB="0" distL="114300" distR="114300" simplePos="0" relativeHeight="251842560" behindDoc="0" locked="0" layoutInCell="1" allowOverlap="1" wp14:anchorId="22763D17" wp14:editId="7831A558">
            <wp:simplePos x="0" y="0"/>
            <wp:positionH relativeFrom="margin">
              <wp:align>left</wp:align>
            </wp:positionH>
            <wp:positionV relativeFrom="paragraph">
              <wp:posOffset>1270</wp:posOffset>
            </wp:positionV>
            <wp:extent cx="1448646" cy="981075"/>
            <wp:effectExtent l="0" t="0" r="0" b="0"/>
            <wp:wrapNone/>
            <wp:docPr id="1922924525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636414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1123" cy="9827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w:anchor="_How_does_change" w:history="1">
        <w:r w:rsidR="00C71D25" w:rsidRPr="005541F1">
          <w:rPr>
            <w:rStyle w:val="Hyperlink"/>
            <w:color w:val="000000" w:themeColor="text1"/>
            <w:u w:val="none"/>
          </w:rPr>
          <w:t xml:space="preserve">How does change </w:t>
        </w:r>
        <w:r w:rsidR="00291559" w:rsidRPr="005541F1">
          <w:rPr>
            <w:rStyle w:val="Hyperlink"/>
            <w:color w:val="000000" w:themeColor="text1"/>
            <w:u w:val="none"/>
          </w:rPr>
          <w:t xml:space="preserve">make a </w:t>
        </w:r>
        <w:r w:rsidR="00291559" w:rsidRPr="005541F1">
          <w:rPr>
            <w:rStyle w:val="Hyperlink"/>
            <w:color w:val="000000" w:themeColor="text1"/>
            <w:u w:val="none"/>
          </w:rPr>
          <w:br/>
          <w:t xml:space="preserve">difference to </w:t>
        </w:r>
        <w:r w:rsidR="00C71D25" w:rsidRPr="005541F1">
          <w:rPr>
            <w:rStyle w:val="Hyperlink"/>
            <w:color w:val="000000" w:themeColor="text1"/>
            <w:u w:val="none"/>
          </w:rPr>
          <w:t>our future</w:t>
        </w:r>
        <w:r w:rsidR="00BA1BAD">
          <w:rPr>
            <w:rStyle w:val="Hyperlink"/>
            <w:color w:val="000000" w:themeColor="text1"/>
            <w:u w:val="none"/>
          </w:rPr>
          <w:t xml:space="preserve"> </w:t>
        </w:r>
        <w:r w:rsidR="00BA1BAD">
          <w:rPr>
            <w:rStyle w:val="Hyperlink"/>
            <w:color w:val="000000" w:themeColor="text1"/>
            <w:u w:val="none"/>
          </w:rPr>
          <w:br/>
          <w:t>storytelling</w:t>
        </w:r>
        <w:r w:rsidR="00C71D25" w:rsidRPr="005541F1">
          <w:rPr>
            <w:rStyle w:val="Hyperlink"/>
            <w:color w:val="000000" w:themeColor="text1"/>
            <w:u w:val="none"/>
          </w:rPr>
          <w:t>?</w:t>
        </w:r>
        <w:r w:rsidR="00C71D25" w:rsidRPr="005541F1">
          <w:rPr>
            <w:rStyle w:val="Hyperlink"/>
            <w:color w:val="000000" w:themeColor="text1"/>
            <w:u w:val="none"/>
          </w:rPr>
          <w:tab/>
          <w:t>1</w:t>
        </w:r>
        <w:r w:rsidR="005541F1" w:rsidRPr="005541F1">
          <w:rPr>
            <w:rStyle w:val="Hyperlink"/>
            <w:color w:val="000000" w:themeColor="text1"/>
            <w:u w:val="none"/>
          </w:rPr>
          <w:t>7</w:t>
        </w:r>
      </w:hyperlink>
    </w:p>
    <w:p w14:paraId="62B95C9C" w14:textId="4ED4EC8F" w:rsidR="00C71D25" w:rsidRPr="005541F1" w:rsidRDefault="00C71D25" w:rsidP="00542C01">
      <w:pPr>
        <w:pStyle w:val="contentspage"/>
        <w:rPr>
          <w:color w:val="000000" w:themeColor="text1"/>
        </w:rPr>
      </w:pPr>
    </w:p>
    <w:p w14:paraId="25742E2C" w14:textId="1E6CE804" w:rsidR="00C71D25" w:rsidRPr="005541F1" w:rsidRDefault="00016867" w:rsidP="00C71D25">
      <w:pPr>
        <w:pStyle w:val="contentspage"/>
        <w:rPr>
          <w:color w:val="000000" w:themeColor="text1"/>
        </w:rPr>
      </w:pPr>
      <w:r>
        <w:rPr>
          <w:noProof/>
        </w:rPr>
        <w:drawing>
          <wp:anchor distT="0" distB="0" distL="114300" distR="114300" simplePos="0" relativeHeight="251846656" behindDoc="0" locked="0" layoutInCell="1" allowOverlap="1" wp14:anchorId="18FF6E62" wp14:editId="16099598">
            <wp:simplePos x="0" y="0"/>
            <wp:positionH relativeFrom="margin">
              <wp:align>left</wp:align>
            </wp:positionH>
            <wp:positionV relativeFrom="paragraph">
              <wp:posOffset>252730</wp:posOffset>
            </wp:positionV>
            <wp:extent cx="1390650" cy="867213"/>
            <wp:effectExtent l="0" t="0" r="0" b="9525"/>
            <wp:wrapNone/>
            <wp:docPr id="1583550627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538011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8672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70BA95" w14:textId="7E4B00DC" w:rsidR="00C71D25" w:rsidRPr="005541F1" w:rsidRDefault="005541F1" w:rsidP="00C71D25">
      <w:pPr>
        <w:pStyle w:val="contentspage"/>
        <w:rPr>
          <w:rStyle w:val="Hyperlink"/>
          <w:color w:val="000000" w:themeColor="text1"/>
          <w:u w:val="none"/>
        </w:rPr>
      </w:pPr>
      <w:r w:rsidRPr="005541F1">
        <w:rPr>
          <w:color w:val="000000" w:themeColor="text1"/>
        </w:rPr>
        <w:fldChar w:fldCharType="begin"/>
      </w:r>
      <w:r w:rsidRPr="005541F1">
        <w:rPr>
          <w:color w:val="000000" w:themeColor="text1"/>
        </w:rPr>
        <w:instrText>HYPERLINK  \l "_How_can_the"</w:instrText>
      </w:r>
      <w:r w:rsidRPr="005541F1">
        <w:rPr>
          <w:color w:val="000000" w:themeColor="text1"/>
        </w:rPr>
      </w:r>
      <w:r w:rsidRPr="005541F1">
        <w:rPr>
          <w:color w:val="000000" w:themeColor="text1"/>
        </w:rPr>
        <w:fldChar w:fldCharType="separate"/>
      </w:r>
      <w:r w:rsidR="00C71D25" w:rsidRPr="005541F1">
        <w:rPr>
          <w:rStyle w:val="Hyperlink"/>
          <w:color w:val="000000" w:themeColor="text1"/>
          <w:u w:val="none"/>
        </w:rPr>
        <w:t xml:space="preserve">How can the government make </w:t>
      </w:r>
    </w:p>
    <w:p w14:paraId="222CB14B" w14:textId="6054DA29" w:rsidR="00C71D25" w:rsidRPr="005541F1" w:rsidRDefault="00C71D25" w:rsidP="00C71D25">
      <w:pPr>
        <w:pStyle w:val="contentspage"/>
        <w:rPr>
          <w:color w:val="000000" w:themeColor="text1"/>
        </w:rPr>
      </w:pPr>
      <w:r w:rsidRPr="005541F1">
        <w:rPr>
          <w:rStyle w:val="Hyperlink"/>
          <w:color w:val="000000" w:themeColor="text1"/>
          <w:u w:val="none"/>
        </w:rPr>
        <w:t>change?</w:t>
      </w:r>
      <w:r w:rsidRPr="005541F1">
        <w:rPr>
          <w:rStyle w:val="Hyperlink"/>
          <w:color w:val="000000" w:themeColor="text1"/>
          <w:u w:val="none"/>
        </w:rPr>
        <w:tab/>
      </w:r>
      <w:r w:rsidR="005541F1" w:rsidRPr="005541F1">
        <w:rPr>
          <w:rStyle w:val="Hyperlink"/>
          <w:color w:val="000000" w:themeColor="text1"/>
          <w:u w:val="none"/>
        </w:rPr>
        <w:t>20</w:t>
      </w:r>
      <w:r w:rsidR="005541F1" w:rsidRPr="005541F1">
        <w:rPr>
          <w:color w:val="000000" w:themeColor="text1"/>
        </w:rPr>
        <w:fldChar w:fldCharType="end"/>
      </w:r>
    </w:p>
    <w:p w14:paraId="55FC367D" w14:textId="77777777" w:rsidR="00C71D25" w:rsidRPr="005541F1" w:rsidRDefault="00C71D25" w:rsidP="00C71D25">
      <w:pPr>
        <w:pStyle w:val="contentspage"/>
        <w:rPr>
          <w:color w:val="000000" w:themeColor="text1"/>
        </w:rPr>
      </w:pPr>
    </w:p>
    <w:p w14:paraId="2A54E499" w14:textId="19995F71" w:rsidR="00C71D25" w:rsidRPr="005541F1" w:rsidRDefault="00016867" w:rsidP="00C71D25">
      <w:pPr>
        <w:pStyle w:val="contentspage"/>
        <w:rPr>
          <w:color w:val="000000" w:themeColor="text1"/>
        </w:rPr>
      </w:pPr>
      <w:r>
        <w:rPr>
          <w:noProof/>
        </w:rPr>
        <w:drawing>
          <wp:anchor distT="0" distB="0" distL="114300" distR="114300" simplePos="0" relativeHeight="251848704" behindDoc="0" locked="0" layoutInCell="1" allowOverlap="1" wp14:anchorId="751D2FDC" wp14:editId="0448CEC9">
            <wp:simplePos x="0" y="0"/>
            <wp:positionH relativeFrom="margin">
              <wp:align>left</wp:align>
            </wp:positionH>
            <wp:positionV relativeFrom="paragraph">
              <wp:posOffset>269240</wp:posOffset>
            </wp:positionV>
            <wp:extent cx="1333500" cy="1333500"/>
            <wp:effectExtent l="0" t="0" r="0" b="0"/>
            <wp:wrapNone/>
            <wp:docPr id="1587720365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720365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2D3571" w14:textId="7E1A437D" w:rsidR="00EB0F8F" w:rsidRPr="003B0126" w:rsidRDefault="0026722F" w:rsidP="00C71D25">
      <w:pPr>
        <w:pStyle w:val="contentspage"/>
        <w:rPr>
          <w:lang w:val="en-NZ"/>
        </w:rPr>
      </w:pPr>
      <w:hyperlink w:anchor="_Have_your_say" w:history="1">
        <w:r w:rsidR="00C71D25" w:rsidRPr="005541F1">
          <w:rPr>
            <w:rStyle w:val="Hyperlink"/>
            <w:color w:val="000000" w:themeColor="text1"/>
            <w:u w:val="none"/>
          </w:rPr>
          <w:t xml:space="preserve">Have your say on the Long-term </w:t>
        </w:r>
        <w:r w:rsidR="00C71D25" w:rsidRPr="005541F1">
          <w:rPr>
            <w:rStyle w:val="Hyperlink"/>
            <w:color w:val="000000" w:themeColor="text1"/>
            <w:u w:val="none"/>
          </w:rPr>
          <w:br/>
          <w:t>Insights Briefing</w:t>
        </w:r>
        <w:r w:rsidR="00C71D25" w:rsidRPr="005541F1">
          <w:rPr>
            <w:rStyle w:val="Hyperlink"/>
            <w:color w:val="000000" w:themeColor="text1"/>
            <w:u w:val="none"/>
          </w:rPr>
          <w:tab/>
        </w:r>
        <w:r w:rsidR="005541F1" w:rsidRPr="005541F1">
          <w:rPr>
            <w:rStyle w:val="Hyperlink"/>
            <w:color w:val="000000" w:themeColor="text1"/>
            <w:u w:val="none"/>
          </w:rPr>
          <w:t>2</w:t>
        </w:r>
        <w:r w:rsidR="008F4057">
          <w:rPr>
            <w:rStyle w:val="Hyperlink"/>
            <w:color w:val="000000" w:themeColor="text1"/>
            <w:u w:val="none"/>
          </w:rPr>
          <w:t>2</w:t>
        </w:r>
      </w:hyperlink>
      <w:r w:rsidR="00EB0F8F" w:rsidRPr="0D16629B">
        <w:rPr>
          <w:lang w:val="en-NZ"/>
        </w:rPr>
        <w:br w:type="page"/>
      </w:r>
    </w:p>
    <w:p w14:paraId="749B2093" w14:textId="381785AE" w:rsidR="00EB0F8F" w:rsidRDefault="00A60416" w:rsidP="00EB0F8F">
      <w:pPr>
        <w:pStyle w:val="Heading1"/>
        <w:rPr>
          <w:lang w:val="en-NZ"/>
        </w:rPr>
      </w:pPr>
      <w:bookmarkStart w:id="2" w:name="_About_this_Easy"/>
      <w:bookmarkStart w:id="3" w:name="_Toc198724382"/>
      <w:bookmarkEnd w:id="2"/>
      <w:r>
        <w:rPr>
          <w:lang w:val="en-NZ"/>
        </w:rPr>
        <w:lastRenderedPageBreak/>
        <w:t>About this Easy Read</w:t>
      </w:r>
      <w:bookmarkEnd w:id="3"/>
    </w:p>
    <w:p w14:paraId="1F116E86" w14:textId="6E4BC2A4" w:rsidR="00EB0F8F" w:rsidRDefault="00296275" w:rsidP="00EB0F8F">
      <w:pPr>
        <w:pStyle w:val="BodyText"/>
        <w:rPr>
          <w:lang w:val="en-NZ"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 wp14:anchorId="793D5E1D" wp14:editId="03D34ECD">
            <wp:simplePos x="0" y="0"/>
            <wp:positionH relativeFrom="margin">
              <wp:align>left</wp:align>
            </wp:positionH>
            <wp:positionV relativeFrom="paragraph">
              <wp:posOffset>363220</wp:posOffset>
            </wp:positionV>
            <wp:extent cx="1421765" cy="1421765"/>
            <wp:effectExtent l="0" t="0" r="6985" b="6985"/>
            <wp:wrapNone/>
            <wp:docPr id="1510063647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063647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1765" cy="1421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962BDF" w14:textId="1C89D20B" w:rsidR="00EB0F8F" w:rsidRDefault="00EB0F8F" w:rsidP="00EB0F8F">
      <w:pPr>
        <w:spacing w:before="480"/>
        <w:ind w:right="187"/>
        <w:rPr>
          <w:szCs w:val="32"/>
        </w:rPr>
      </w:pPr>
      <w:r>
        <w:t xml:space="preserve">This Easy Read is a </w:t>
      </w:r>
      <w:r w:rsidR="00A60416" w:rsidRPr="00A60416">
        <w:rPr>
          <w:b/>
          <w:bCs/>
        </w:rPr>
        <w:t>summary</w:t>
      </w:r>
      <w:r w:rsidR="00A60416">
        <w:t xml:space="preserve"> of a </w:t>
      </w:r>
      <w:r w:rsidR="00A60416" w:rsidRPr="00A60416">
        <w:rPr>
          <w:b/>
          <w:bCs/>
        </w:rPr>
        <w:t>L</w:t>
      </w:r>
      <w:r w:rsidRPr="00EB0F8F">
        <w:rPr>
          <w:b/>
          <w:bCs/>
        </w:rPr>
        <w:t>ong-term Insights Briefing</w:t>
      </w:r>
      <w:r w:rsidRPr="63759214">
        <w:rPr>
          <w:szCs w:val="32"/>
        </w:rPr>
        <w:t>.</w:t>
      </w:r>
    </w:p>
    <w:p w14:paraId="01625F01" w14:textId="77777777" w:rsidR="00EB0F8F" w:rsidRDefault="00EB0F8F" w:rsidP="00EB0F8F"/>
    <w:p w14:paraId="2333EA65" w14:textId="2B810A16" w:rsidR="00A60416" w:rsidRDefault="00A60416" w:rsidP="00EB0F8F"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1" locked="0" layoutInCell="1" allowOverlap="1" wp14:anchorId="2472F523" wp14:editId="1A32F5E1">
                <wp:simplePos x="0" y="0"/>
                <wp:positionH relativeFrom="margin">
                  <wp:align>right</wp:align>
                </wp:positionH>
                <wp:positionV relativeFrom="paragraph">
                  <wp:posOffset>262255</wp:posOffset>
                </wp:positionV>
                <wp:extent cx="3500120" cy="1790700"/>
                <wp:effectExtent l="0" t="0" r="5080" b="0"/>
                <wp:wrapNone/>
                <wp:docPr id="1998625616" name="Rectangle 198341912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0120" cy="1790700"/>
                        </a:xfrm>
                        <a:prstGeom prst="rect">
                          <a:avLst/>
                        </a:prstGeom>
                        <a:solidFill>
                          <a:srgbClr val="C4E0F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4C793575" id="Rectangle 1983419120" o:spid="_x0000_s1026" alt="&quot;&quot;" style="position:absolute;margin-left:224.4pt;margin-top:20.65pt;width:275.6pt;height:141pt;z-index:-2516224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" fillcolor="#c4e0f2" stroked="f" strokeweight="1pt">
                <w10:wrap anchorx="margin"/>
              </v:rect>
            </w:pict>
          </mc:Fallback>
        </mc:AlternateContent>
      </w:r>
    </w:p>
    <w:p w14:paraId="08DB7BF4" w14:textId="55E36545" w:rsidR="00A60416" w:rsidRDefault="00296275" w:rsidP="00A60416">
      <w:r>
        <w:rPr>
          <w:noProof/>
        </w:rPr>
        <w:drawing>
          <wp:anchor distT="0" distB="0" distL="114300" distR="114300" simplePos="0" relativeHeight="251709440" behindDoc="0" locked="0" layoutInCell="1" allowOverlap="1" wp14:anchorId="045993FC" wp14:editId="5C82B3B6">
            <wp:simplePos x="0" y="0"/>
            <wp:positionH relativeFrom="margin">
              <wp:align>left</wp:align>
            </wp:positionH>
            <wp:positionV relativeFrom="paragraph">
              <wp:posOffset>171450</wp:posOffset>
            </wp:positionV>
            <wp:extent cx="1422000" cy="1422000"/>
            <wp:effectExtent l="0" t="0" r="0" b="6985"/>
            <wp:wrapNone/>
            <wp:docPr id="91393931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393931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2000" cy="142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0416">
        <w:t xml:space="preserve">A </w:t>
      </w:r>
      <w:r w:rsidR="00A60416" w:rsidRPr="00A60416">
        <w:rPr>
          <w:b/>
          <w:bCs/>
        </w:rPr>
        <w:t>summary</w:t>
      </w:r>
      <w:r w:rsidR="00A60416">
        <w:t xml:space="preserve"> is:</w:t>
      </w:r>
    </w:p>
    <w:p w14:paraId="672EE3AE" w14:textId="5835C555" w:rsidR="00A60416" w:rsidRDefault="00A60416" w:rsidP="00A60416">
      <w:pPr>
        <w:pStyle w:val="Listtoplevel"/>
      </w:pPr>
      <w:r>
        <w:t>shorter than the main document</w:t>
      </w:r>
    </w:p>
    <w:p w14:paraId="0CE17237" w14:textId="777B7278" w:rsidR="00A60416" w:rsidRDefault="00A60416" w:rsidP="00A60416">
      <w:pPr>
        <w:pStyle w:val="Listtoplevel"/>
      </w:pPr>
      <w:r>
        <w:t>tells you the main ideas.</w:t>
      </w:r>
    </w:p>
    <w:p w14:paraId="2707F24C" w14:textId="3FE75FF4" w:rsidR="00A60416" w:rsidRDefault="00A60416" w:rsidP="00EB0F8F"/>
    <w:p w14:paraId="603AD122" w14:textId="0B456C8F" w:rsidR="00EB0F8F" w:rsidRDefault="00EB0F8F" w:rsidP="00EB0F8F"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 wp14:anchorId="62ADAF0D" wp14:editId="35E344A0">
                <wp:simplePos x="0" y="0"/>
                <wp:positionH relativeFrom="margin">
                  <wp:posOffset>2228850</wp:posOffset>
                </wp:positionH>
                <wp:positionV relativeFrom="paragraph">
                  <wp:posOffset>266700</wp:posOffset>
                </wp:positionV>
                <wp:extent cx="3581400" cy="2495550"/>
                <wp:effectExtent l="0" t="0" r="0" b="0"/>
                <wp:wrapNone/>
                <wp:docPr id="821482915" name="Rectangle 198341912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1400" cy="2495550"/>
                        </a:xfrm>
                        <a:prstGeom prst="rect">
                          <a:avLst/>
                        </a:prstGeom>
                        <a:solidFill>
                          <a:srgbClr val="C4E0F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1EC7764D" id="Rectangle 1983419120" o:spid="_x0000_s1026" alt="&quot;&quot;" style="position:absolute;margin-left:175.5pt;margin-top:21pt;width:282pt;height:196.5pt;z-index:-251637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" fillcolor="#c4e0f2" stroked="f" strokeweight="1pt">
                <w10:wrap anchorx="margin"/>
              </v:rect>
            </w:pict>
          </mc:Fallback>
        </mc:AlternateContent>
      </w:r>
    </w:p>
    <w:p w14:paraId="5211409E" w14:textId="3CFA570F" w:rsidR="00A60416" w:rsidRDefault="00EB0F8F" w:rsidP="00EB0F8F">
      <w:r w:rsidRPr="00EB0F8F">
        <w:t>Here</w:t>
      </w:r>
      <w:r>
        <w:rPr>
          <w:b/>
          <w:bCs/>
        </w:rPr>
        <w:t xml:space="preserve"> l</w:t>
      </w:r>
      <w:r w:rsidRPr="009B09D2">
        <w:rPr>
          <w:b/>
          <w:bCs/>
        </w:rPr>
        <w:t>ong-term</w:t>
      </w:r>
      <w:r>
        <w:t xml:space="preserve"> means</w:t>
      </w:r>
      <w:r w:rsidR="00A60416">
        <w:t xml:space="preserve"> </w:t>
      </w:r>
      <w:r>
        <w:t>looking</w:t>
      </w:r>
      <w:r w:rsidR="00A60416">
        <w:t>:</w:t>
      </w:r>
      <w:r>
        <w:t xml:space="preserve"> </w:t>
      </w:r>
    </w:p>
    <w:p w14:paraId="295AAD48" w14:textId="43F56012" w:rsidR="00A60416" w:rsidRDefault="00296275" w:rsidP="00A60416">
      <w:pPr>
        <w:pStyle w:val="Listtoplevel"/>
        <w:rPr>
          <w:b/>
          <w:bCs/>
        </w:rPr>
      </w:pPr>
      <w:r>
        <w:drawing>
          <wp:anchor distT="0" distB="0" distL="114300" distR="114300" simplePos="0" relativeHeight="251711488" behindDoc="0" locked="0" layoutInCell="1" allowOverlap="1" wp14:anchorId="354FBC69" wp14:editId="1D353186">
            <wp:simplePos x="0" y="0"/>
            <wp:positionH relativeFrom="margin">
              <wp:align>left</wp:align>
            </wp:positionH>
            <wp:positionV relativeFrom="paragraph">
              <wp:posOffset>67945</wp:posOffset>
            </wp:positionV>
            <wp:extent cx="1514475" cy="1514475"/>
            <wp:effectExtent l="0" t="0" r="0" b="9525"/>
            <wp:wrapNone/>
            <wp:docPr id="502208523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208523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4726" cy="15147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0F8F">
        <w:t xml:space="preserve">15 years into the </w:t>
      </w:r>
      <w:r w:rsidR="00EB0F8F" w:rsidRPr="00A60416">
        <w:rPr>
          <w:b/>
          <w:bCs/>
        </w:rPr>
        <w:t>future</w:t>
      </w:r>
      <w:r w:rsidR="006C1504">
        <w:rPr>
          <w:b/>
          <w:bCs/>
        </w:rPr>
        <w:t xml:space="preserve"> </w:t>
      </w:r>
      <w:r w:rsidR="006C1504">
        <w:t>from now</w:t>
      </w:r>
    </w:p>
    <w:p w14:paraId="560AEF75" w14:textId="77777777" w:rsidR="00A60416" w:rsidRDefault="00EB0F8F" w:rsidP="00296275">
      <w:pPr>
        <w:pStyle w:val="Listtoplevel"/>
        <w:numPr>
          <w:ilvl w:val="0"/>
          <w:numId w:val="0"/>
        </w:numPr>
        <w:ind w:left="4253"/>
      </w:pPr>
      <w:r>
        <w:t xml:space="preserve">and </w:t>
      </w:r>
    </w:p>
    <w:p w14:paraId="4B75E9C1" w14:textId="3358CEFD" w:rsidR="00EB0F8F" w:rsidRDefault="006C1504" w:rsidP="00A60416">
      <w:pPr>
        <w:pStyle w:val="Listtoplevel"/>
      </w:pPr>
      <w:r>
        <w:t>l</w:t>
      </w:r>
      <w:r w:rsidR="00A60416">
        <w:t>onger</w:t>
      </w:r>
      <w:r>
        <w:t xml:space="preserve"> into the future</w:t>
      </w:r>
      <w:r w:rsidR="00EB0F8F">
        <w:t>.</w:t>
      </w:r>
    </w:p>
    <w:p w14:paraId="58462903" w14:textId="77777777" w:rsidR="00A60416" w:rsidRDefault="00A60416" w:rsidP="00EB0F8F"/>
    <w:p w14:paraId="1A776B55" w14:textId="3D9FD031" w:rsidR="00A60416" w:rsidRDefault="00296275" w:rsidP="00EB0F8F">
      <w:r>
        <w:rPr>
          <w:noProof/>
        </w:rPr>
        <w:drawing>
          <wp:anchor distT="0" distB="0" distL="114300" distR="114300" simplePos="0" relativeHeight="251713536" behindDoc="0" locked="0" layoutInCell="1" allowOverlap="1" wp14:anchorId="3EE5D8C7" wp14:editId="1CB9A471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1412056" cy="1422000"/>
            <wp:effectExtent l="0" t="0" r="0" b="6985"/>
            <wp:wrapNone/>
            <wp:docPr id="840279126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279126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2056" cy="142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0416">
        <w:rPr>
          <w:noProof/>
        </w:rPr>
        <mc:AlternateContent>
          <mc:Choice Requires="wps">
            <w:drawing>
              <wp:anchor distT="0" distB="0" distL="114300" distR="114300" simplePos="0" relativeHeight="251692032" behindDoc="1" locked="0" layoutInCell="1" allowOverlap="1" wp14:anchorId="2A5961CE" wp14:editId="1D2B1E37">
                <wp:simplePos x="0" y="0"/>
                <wp:positionH relativeFrom="margin">
                  <wp:align>right</wp:align>
                </wp:positionH>
                <wp:positionV relativeFrom="paragraph">
                  <wp:posOffset>321945</wp:posOffset>
                </wp:positionV>
                <wp:extent cx="3500120" cy="685800"/>
                <wp:effectExtent l="0" t="0" r="5080" b="0"/>
                <wp:wrapNone/>
                <wp:docPr id="1105840685" name="Rectangle 198341912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0120" cy="685800"/>
                        </a:xfrm>
                        <a:prstGeom prst="rect">
                          <a:avLst/>
                        </a:prstGeom>
                        <a:solidFill>
                          <a:srgbClr val="C4E0F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4F9A25BE" id="Rectangle 1983419120" o:spid="_x0000_s1026" alt="&quot;&quot;" style="position:absolute;margin-left:224.4pt;margin-top:25.35pt;width:275.6pt;height:54pt;z-index:-2516244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" fillcolor="#c4e0f2" stroked="f" strokeweight="1pt">
                <w10:wrap anchorx="margin"/>
              </v:rect>
            </w:pict>
          </mc:Fallback>
        </mc:AlternateContent>
      </w:r>
    </w:p>
    <w:p w14:paraId="0568D1CE" w14:textId="0DA99402" w:rsidR="00A60416" w:rsidRPr="009B09D2" w:rsidRDefault="00A60416" w:rsidP="00EB0F8F">
      <w:pPr>
        <w:rPr>
          <w:szCs w:val="32"/>
        </w:rPr>
      </w:pPr>
      <w:r>
        <w:t xml:space="preserve">The </w:t>
      </w:r>
      <w:r w:rsidRPr="00A60416">
        <w:rPr>
          <w:b/>
          <w:bCs/>
        </w:rPr>
        <w:t>future</w:t>
      </w:r>
      <w:r>
        <w:t xml:space="preserve"> is a time that has not happened yet.</w:t>
      </w:r>
    </w:p>
    <w:p w14:paraId="05957A3E" w14:textId="0D63655F" w:rsidR="00EB0F8F" w:rsidRPr="009B09D2" w:rsidRDefault="00296275" w:rsidP="00EB0F8F">
      <w:pPr>
        <w:rPr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1" wp14:anchorId="3934A8C8" wp14:editId="18E656D3">
            <wp:simplePos x="0" y="0"/>
            <wp:positionH relativeFrom="margin">
              <wp:align>left</wp:align>
            </wp:positionH>
            <wp:positionV relativeFrom="paragraph">
              <wp:posOffset>-295275</wp:posOffset>
            </wp:positionV>
            <wp:extent cx="1447800" cy="1447800"/>
            <wp:effectExtent l="0" t="0" r="0" b="0"/>
            <wp:wrapNone/>
            <wp:docPr id="1672883313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2883313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8039" cy="14480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0F8F">
        <w:rPr>
          <w:noProof/>
        </w:rPr>
        <mc:AlternateContent>
          <mc:Choice Requires="wps">
            <w:drawing>
              <wp:anchor distT="0" distB="0" distL="114300" distR="114300" simplePos="0" relativeHeight="251684864" behindDoc="1" locked="0" layoutInCell="1" allowOverlap="1" wp14:anchorId="34FBE9D0" wp14:editId="722D0187">
                <wp:simplePos x="0" y="0"/>
                <wp:positionH relativeFrom="margin">
                  <wp:posOffset>2183765</wp:posOffset>
                </wp:positionH>
                <wp:positionV relativeFrom="paragraph">
                  <wp:posOffset>-29845</wp:posOffset>
                </wp:positionV>
                <wp:extent cx="3547745" cy="685800"/>
                <wp:effectExtent l="0" t="0" r="0" b="0"/>
                <wp:wrapNone/>
                <wp:docPr id="972555640" name="Rectangle 198341912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7745" cy="685800"/>
                        </a:xfrm>
                        <a:prstGeom prst="rect">
                          <a:avLst/>
                        </a:prstGeom>
                        <a:solidFill>
                          <a:srgbClr val="C4E0F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204E370C" id="Rectangle 1983419120" o:spid="_x0000_s1026" alt="&quot;&quot;" style="position:absolute;margin-left:171.95pt;margin-top:-2.35pt;width:279.35pt;height:54pt;z-index:-251631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" fillcolor="#c4e0f2" stroked="f" strokeweight="1pt">
                <w10:wrap anchorx="margin"/>
              </v:rect>
            </w:pict>
          </mc:Fallback>
        </mc:AlternateContent>
      </w:r>
      <w:r w:rsidR="00EB0F8F" w:rsidRPr="009B09D2">
        <w:rPr>
          <w:b/>
          <w:bCs/>
          <w:szCs w:val="32"/>
        </w:rPr>
        <w:t>Insights</w:t>
      </w:r>
      <w:r w:rsidR="00EB0F8F" w:rsidRPr="009B09D2">
        <w:rPr>
          <w:szCs w:val="32"/>
        </w:rPr>
        <w:t xml:space="preserve"> means understanding of a </w:t>
      </w:r>
      <w:r w:rsidR="00A60416">
        <w:rPr>
          <w:szCs w:val="32"/>
        </w:rPr>
        <w:t>difficult</w:t>
      </w:r>
      <w:r w:rsidR="00EB0F8F" w:rsidRPr="009B09D2">
        <w:rPr>
          <w:szCs w:val="32"/>
        </w:rPr>
        <w:t xml:space="preserve"> topic.</w:t>
      </w:r>
    </w:p>
    <w:p w14:paraId="3DA67C8C" w14:textId="77777777" w:rsidR="00EB0F8F" w:rsidRDefault="00EB0F8F" w:rsidP="00EB0F8F"/>
    <w:p w14:paraId="3A5DBCFC" w14:textId="77777777" w:rsidR="00A60416" w:rsidRDefault="00A60416" w:rsidP="00EB0F8F"/>
    <w:p w14:paraId="3F9C7758" w14:textId="6B604657" w:rsidR="00EB0F8F" w:rsidRDefault="00330D7C" w:rsidP="00A60416">
      <w:pPr>
        <w:rPr>
          <w:b/>
          <w:bCs/>
          <w:szCs w:val="32"/>
        </w:rPr>
      </w:pPr>
      <w:r>
        <w:rPr>
          <w:noProof/>
        </w:rPr>
        <w:drawing>
          <wp:anchor distT="0" distB="0" distL="114300" distR="114300" simplePos="0" relativeHeight="251719680" behindDoc="0" locked="0" layoutInCell="1" allowOverlap="1" wp14:anchorId="1DB9EA21" wp14:editId="531C4EBF">
            <wp:simplePos x="0" y="0"/>
            <wp:positionH relativeFrom="margin">
              <wp:align>left</wp:align>
            </wp:positionH>
            <wp:positionV relativeFrom="paragraph">
              <wp:posOffset>73660</wp:posOffset>
            </wp:positionV>
            <wp:extent cx="1799590" cy="654685"/>
            <wp:effectExtent l="0" t="0" r="0" b="0"/>
            <wp:wrapNone/>
            <wp:docPr id="96885024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422643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9">
                      <a:extLst>
                        <a:ext uri="{C183D7F6-B498-43B3-948B-1728B52AA6E4}">
                          <adec:decorative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:adec="http://schemas.microsoft.com/office/drawing/2017/decorative" xmlns:w16sdtfl="http://schemas.microsoft.com/office/word/2024/wordml/sdtformatlock" val="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654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0416">
        <w:t xml:space="preserve">The Long-term Insights Briefing is from </w:t>
      </w:r>
      <w:proofErr w:type="spellStart"/>
      <w:r w:rsidR="00A60416" w:rsidRPr="00EB0F8F">
        <w:rPr>
          <w:b/>
          <w:bCs/>
          <w:szCs w:val="32"/>
        </w:rPr>
        <w:t>Manatū</w:t>
      </w:r>
      <w:proofErr w:type="spellEnd"/>
      <w:r w:rsidR="00A60416" w:rsidRPr="00EB0F8F">
        <w:rPr>
          <w:b/>
          <w:bCs/>
          <w:szCs w:val="32"/>
        </w:rPr>
        <w:t xml:space="preserve"> Taonga Ministry for Culture and Heritage</w:t>
      </w:r>
      <w:r w:rsidR="00A60416">
        <w:rPr>
          <w:b/>
          <w:bCs/>
          <w:szCs w:val="32"/>
        </w:rPr>
        <w:t>.</w:t>
      </w:r>
    </w:p>
    <w:p w14:paraId="606FAA5B" w14:textId="04A5EF7E" w:rsidR="00A60416" w:rsidRDefault="00A60416" w:rsidP="00A60416">
      <w:pPr>
        <w:rPr>
          <w:b/>
          <w:bCs/>
          <w:szCs w:val="32"/>
        </w:rPr>
      </w:pPr>
    </w:p>
    <w:p w14:paraId="62F9F17B" w14:textId="4E8C5FC1" w:rsidR="00A60416" w:rsidRDefault="006C1504" w:rsidP="00A60416">
      <w:r w:rsidRPr="00EB0F8F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86912" behindDoc="1" locked="0" layoutInCell="1" allowOverlap="1" wp14:anchorId="0F93B4DB" wp14:editId="6EE6B908">
                <wp:simplePos x="0" y="0"/>
                <wp:positionH relativeFrom="margin">
                  <wp:posOffset>2181225</wp:posOffset>
                </wp:positionH>
                <wp:positionV relativeFrom="paragraph">
                  <wp:posOffset>272415</wp:posOffset>
                </wp:positionV>
                <wp:extent cx="3547745" cy="5562600"/>
                <wp:effectExtent l="0" t="0" r="0" b="0"/>
                <wp:wrapNone/>
                <wp:docPr id="1408953588" name="Rectangle 198341912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7745" cy="5562600"/>
                        </a:xfrm>
                        <a:prstGeom prst="rect">
                          <a:avLst/>
                        </a:prstGeom>
                        <a:solidFill>
                          <a:srgbClr val="C4E0F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64E650A3" id="Rectangle 1983419120" o:spid="_x0000_s1026" alt="&quot;&quot;" style="position:absolute;margin-left:171.75pt;margin-top:21.45pt;width:279.35pt;height:438pt;z-index:-251629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" fillcolor="#c4e0f2" stroked="f" strokeweight="1pt">
                <w10:wrap anchorx="margin"/>
              </v:rect>
            </w:pict>
          </mc:Fallback>
        </mc:AlternateContent>
      </w:r>
    </w:p>
    <w:p w14:paraId="225EC156" w14:textId="5404931B" w:rsidR="00EB0F8F" w:rsidRDefault="00330D7C" w:rsidP="00EB0F8F">
      <w:r>
        <w:rPr>
          <w:noProof/>
        </w:rPr>
        <w:drawing>
          <wp:anchor distT="0" distB="0" distL="114300" distR="114300" simplePos="0" relativeHeight="251717632" behindDoc="0" locked="0" layoutInCell="1" allowOverlap="1" wp14:anchorId="0AC0099A" wp14:editId="332CB5FA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1421765" cy="1421765"/>
            <wp:effectExtent l="0" t="0" r="6985" b="6985"/>
            <wp:wrapNone/>
            <wp:docPr id="1833159877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159877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1765" cy="1421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EB0F8F" w:rsidRPr="00EB0F8F">
        <w:rPr>
          <w:b/>
          <w:bCs/>
        </w:rPr>
        <w:t>Manatū</w:t>
      </w:r>
      <w:proofErr w:type="spellEnd"/>
      <w:r w:rsidR="00EB0F8F" w:rsidRPr="00EB0F8F">
        <w:rPr>
          <w:b/>
          <w:bCs/>
        </w:rPr>
        <w:t xml:space="preserve"> Taonga Ministry for Culture and Heritage</w:t>
      </w:r>
      <w:r w:rsidR="00EB0F8F">
        <w:t xml:space="preserve"> is a part of government that works on:</w:t>
      </w:r>
    </w:p>
    <w:p w14:paraId="282BD6F0" w14:textId="6695901A" w:rsidR="00EB0F8F" w:rsidRDefault="00EB0F8F" w:rsidP="00EB0F8F">
      <w:pPr>
        <w:pStyle w:val="ListParagraph"/>
        <w:ind w:left="4253" w:right="187"/>
        <w:rPr>
          <w:szCs w:val="32"/>
        </w:rPr>
      </w:pPr>
      <w:r>
        <w:t>arts</w:t>
      </w:r>
      <w:r w:rsidR="006C1504">
        <w:t xml:space="preserve"> like painting or music</w:t>
      </w:r>
    </w:p>
    <w:p w14:paraId="34E16EBC" w14:textId="12C61189" w:rsidR="00EB0F8F" w:rsidRDefault="006C1504" w:rsidP="00EB0F8F">
      <w:pPr>
        <w:pStyle w:val="ListParagraph"/>
        <w:ind w:left="4253" w:right="187"/>
        <w:rPr>
          <w:szCs w:val="32"/>
        </w:rPr>
      </w:pPr>
      <w:r w:rsidRPr="006C1504">
        <w:rPr>
          <w:noProof/>
        </w:rPr>
        <w:drawing>
          <wp:anchor distT="0" distB="0" distL="114300" distR="114300" simplePos="0" relativeHeight="251857920" behindDoc="0" locked="0" layoutInCell="1" allowOverlap="1" wp14:anchorId="7D6B552B" wp14:editId="0D56DAEA">
            <wp:simplePos x="0" y="0"/>
            <wp:positionH relativeFrom="column">
              <wp:posOffset>0</wp:posOffset>
            </wp:positionH>
            <wp:positionV relativeFrom="paragraph">
              <wp:posOffset>30480</wp:posOffset>
            </wp:positionV>
            <wp:extent cx="1740160" cy="1085850"/>
            <wp:effectExtent l="0" t="0" r="0" b="0"/>
            <wp:wrapNone/>
            <wp:docPr id="26856616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56616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16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0F8F">
        <w:t>heritage</w:t>
      </w:r>
      <w:r>
        <w:t xml:space="preserve"> like important old buildings</w:t>
      </w:r>
    </w:p>
    <w:p w14:paraId="4761E8F4" w14:textId="43EA1F99" w:rsidR="00EB0F8F" w:rsidRDefault="006C1504" w:rsidP="00EB0F8F">
      <w:pPr>
        <w:pStyle w:val="ListParagraph"/>
        <w:ind w:left="4253" w:right="187"/>
        <w:rPr>
          <w:szCs w:val="32"/>
        </w:rPr>
      </w:pPr>
      <w:r>
        <w:rPr>
          <w:noProof/>
        </w:rPr>
        <w:drawing>
          <wp:anchor distT="0" distB="0" distL="114300" distR="114300" simplePos="0" relativeHeight="251721728" behindDoc="0" locked="0" layoutInCell="1" allowOverlap="1" wp14:anchorId="3BDA10B4" wp14:editId="3C844229">
            <wp:simplePos x="0" y="0"/>
            <wp:positionH relativeFrom="margin">
              <wp:posOffset>0</wp:posOffset>
            </wp:positionH>
            <wp:positionV relativeFrom="paragraph">
              <wp:posOffset>154305</wp:posOffset>
            </wp:positionV>
            <wp:extent cx="1421765" cy="1421765"/>
            <wp:effectExtent l="0" t="0" r="6985" b="0"/>
            <wp:wrapNone/>
            <wp:docPr id="1058676217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676217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1765" cy="1421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0F8F">
        <w:t>media</w:t>
      </w:r>
      <w:r>
        <w:t xml:space="preserve"> like television or newspapers</w:t>
      </w:r>
      <w:r w:rsidR="00EB0F8F">
        <w:t>.</w:t>
      </w:r>
    </w:p>
    <w:p w14:paraId="0DD43E17" w14:textId="77777777" w:rsidR="00EB0F8F" w:rsidRDefault="00EB0F8F" w:rsidP="00EB0F8F"/>
    <w:p w14:paraId="39D9E8B6" w14:textId="77777777" w:rsidR="00EB0F8F" w:rsidRDefault="00EB0F8F" w:rsidP="00EB0F8F"/>
    <w:p w14:paraId="14A511A8" w14:textId="3A3F4A34" w:rsidR="00EB0F8F" w:rsidRPr="00EB0F8F" w:rsidRDefault="00330D7C" w:rsidP="00EB0F8F">
      <w:r>
        <w:rPr>
          <w:noProof/>
        </w:rPr>
        <w:drawing>
          <wp:anchor distT="0" distB="0" distL="114300" distR="114300" simplePos="0" relativeHeight="251723776" behindDoc="0" locked="0" layoutInCell="1" allowOverlap="1" wp14:anchorId="05E9A7F2" wp14:editId="7961BBF2">
            <wp:simplePos x="0" y="0"/>
            <wp:positionH relativeFrom="margin">
              <wp:align>left</wp:align>
            </wp:positionH>
            <wp:positionV relativeFrom="paragraph">
              <wp:posOffset>167005</wp:posOffset>
            </wp:positionV>
            <wp:extent cx="1799590" cy="654685"/>
            <wp:effectExtent l="0" t="0" r="0" b="0"/>
            <wp:wrapNone/>
            <wp:docPr id="1069855129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422643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9">
                      <a:extLst>
                        <a:ext uri="{C183D7F6-B498-43B3-948B-1728B52AA6E4}">
                          <adec:decorative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:adec="http://schemas.microsoft.com/office/drawing/2017/decorative" xmlns:w16sdtfl="http://schemas.microsoft.com/office/word/2024/wordml/sdtformatlock" val="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654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0F8F">
        <w:t xml:space="preserve">In this document </w:t>
      </w:r>
      <w:proofErr w:type="spellStart"/>
      <w:r w:rsidR="00EB0F8F" w:rsidRPr="00EB0F8F">
        <w:t>Manatū</w:t>
      </w:r>
      <w:proofErr w:type="spellEnd"/>
      <w:r w:rsidR="00EB0F8F" w:rsidRPr="00EB0F8F">
        <w:t xml:space="preserve"> Taonga Ministry for Culture and Heritage</w:t>
      </w:r>
      <w:r w:rsidR="00EB0F8F">
        <w:t xml:space="preserve"> will be called </w:t>
      </w:r>
      <w:proofErr w:type="spellStart"/>
      <w:r w:rsidR="00EB0F8F" w:rsidRPr="00EB0F8F">
        <w:rPr>
          <w:b/>
          <w:bCs/>
        </w:rPr>
        <w:t>Manatū</w:t>
      </w:r>
      <w:proofErr w:type="spellEnd"/>
      <w:r w:rsidR="00EB0F8F" w:rsidRPr="00EB0F8F">
        <w:rPr>
          <w:b/>
          <w:bCs/>
        </w:rPr>
        <w:t xml:space="preserve"> Taonga.</w:t>
      </w:r>
    </w:p>
    <w:p w14:paraId="7BFF2CE8" w14:textId="50A6655D" w:rsidR="00EB0F8F" w:rsidRDefault="00EB0F8F" w:rsidP="00EB0F8F">
      <w:pPr>
        <w:rPr>
          <w:lang w:val="en-NZ"/>
        </w:rPr>
      </w:pPr>
      <w:r>
        <w:lastRenderedPageBreak/>
        <w:t xml:space="preserve"> </w:t>
      </w:r>
      <w:r w:rsidR="00330D7C">
        <w:rPr>
          <w:noProof/>
        </w:rPr>
        <w:drawing>
          <wp:anchor distT="0" distB="0" distL="114300" distR="114300" simplePos="0" relativeHeight="251688960" behindDoc="0" locked="0" layoutInCell="1" allowOverlap="1" wp14:anchorId="7C4EF3A2" wp14:editId="014B6E17">
            <wp:simplePos x="0" y="0"/>
            <wp:positionH relativeFrom="margin">
              <wp:align>left</wp:align>
            </wp:positionH>
            <wp:positionV relativeFrom="paragraph">
              <wp:posOffset>-314325</wp:posOffset>
            </wp:positionV>
            <wp:extent cx="1190625" cy="1565733"/>
            <wp:effectExtent l="0" t="0" r="0" b="0"/>
            <wp:wrapNone/>
            <wp:docPr id="543422643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422643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0625" cy="15657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0416" w:rsidRPr="002452E2">
        <w:rPr>
          <w:noProof/>
        </w:rPr>
        <mc:AlternateContent>
          <mc:Choice Requires="wps">
            <w:drawing>
              <wp:anchor distT="0" distB="0" distL="114300" distR="114300" simplePos="0" relativeHeight="251689984" behindDoc="1" locked="0" layoutInCell="1" allowOverlap="1" wp14:anchorId="2447B3BA" wp14:editId="45CB23D9">
                <wp:simplePos x="0" y="0"/>
                <wp:positionH relativeFrom="margin">
                  <wp:align>right</wp:align>
                </wp:positionH>
                <wp:positionV relativeFrom="paragraph">
                  <wp:posOffset>-76200</wp:posOffset>
                </wp:positionV>
                <wp:extent cx="3481070" cy="771525"/>
                <wp:effectExtent l="0" t="0" r="5080" b="9525"/>
                <wp:wrapNone/>
                <wp:docPr id="1983419120" name="Rectangle 198341912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81070" cy="77152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596626D1" id="Rectangle 1983419120" o:spid="_x0000_s1026" alt="&quot;&quot;" style="position:absolute;margin-left:222.9pt;margin-top:-6pt;width:274.1pt;height:60.75pt;z-index:-2516264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" fillcolor="#ffe599 [1303]" stroked="f" strokeweight="1pt">
                <w10:wrap anchorx="margin"/>
              </v:rect>
            </w:pict>
          </mc:Fallback>
        </mc:AlternateContent>
      </w:r>
      <w:r>
        <w:t xml:space="preserve">When you see </w:t>
      </w:r>
      <w:r w:rsidRPr="1D5A9C23">
        <w:rPr>
          <w:b/>
          <w:bCs/>
        </w:rPr>
        <w:t xml:space="preserve">we </w:t>
      </w:r>
      <w:r>
        <w:t xml:space="preserve">/ </w:t>
      </w:r>
      <w:r w:rsidRPr="1D5A9C23">
        <w:rPr>
          <w:b/>
          <w:bCs/>
        </w:rPr>
        <w:t>us</w:t>
      </w:r>
      <w:r>
        <w:t xml:space="preserve"> / </w:t>
      </w:r>
      <w:proofErr w:type="spellStart"/>
      <w:r w:rsidRPr="1D5A9C23">
        <w:rPr>
          <w:b/>
          <w:bCs/>
        </w:rPr>
        <w:t>our</w:t>
      </w:r>
      <w:proofErr w:type="spellEnd"/>
      <w:r>
        <w:t xml:space="preserve"> in this document it means </w:t>
      </w:r>
      <w:proofErr w:type="spellStart"/>
      <w:r>
        <w:t>Manatū</w:t>
      </w:r>
      <w:proofErr w:type="spellEnd"/>
      <w:r>
        <w:t xml:space="preserve"> Taonga.</w:t>
      </w:r>
    </w:p>
    <w:p w14:paraId="076AB8FF" w14:textId="77777777" w:rsidR="00EB0F8F" w:rsidRPr="00C95789" w:rsidRDefault="00EB0F8F" w:rsidP="00EB0F8F"/>
    <w:p w14:paraId="7E51C03B" w14:textId="77777777" w:rsidR="00A60416" w:rsidRDefault="00A60416" w:rsidP="00EB0F8F"/>
    <w:p w14:paraId="281C06A3" w14:textId="34BDE454" w:rsidR="00EB0F8F" w:rsidRDefault="00330D7C" w:rsidP="00EB0F8F">
      <w:r>
        <w:rPr>
          <w:noProof/>
        </w:rPr>
        <w:drawing>
          <wp:anchor distT="0" distB="0" distL="114300" distR="114300" simplePos="0" relativeHeight="251725824" behindDoc="0" locked="0" layoutInCell="1" allowOverlap="1" wp14:anchorId="711A58FA" wp14:editId="357438AA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1400175" cy="1400175"/>
            <wp:effectExtent l="0" t="0" r="9525" b="0"/>
            <wp:wrapNone/>
            <wp:docPr id="892851425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851425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0175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0F8F">
        <w:t xml:space="preserve">We </w:t>
      </w:r>
      <w:proofErr w:type="gramStart"/>
      <w:r w:rsidR="00EB0F8F">
        <w:t>have to</w:t>
      </w:r>
      <w:proofErr w:type="gramEnd"/>
      <w:r w:rsidR="00EB0F8F">
        <w:t xml:space="preserve"> write this report every </w:t>
      </w:r>
      <w:r w:rsidR="00A60416">
        <w:br/>
      </w:r>
      <w:r w:rsidR="00EB0F8F">
        <w:t>3 years.</w:t>
      </w:r>
    </w:p>
    <w:p w14:paraId="0816FB25" w14:textId="77777777" w:rsidR="00A60416" w:rsidRDefault="00A60416" w:rsidP="00EB0F8F"/>
    <w:p w14:paraId="27F734BB" w14:textId="77777777" w:rsidR="00A60416" w:rsidRDefault="00A60416" w:rsidP="00EB0F8F"/>
    <w:p w14:paraId="75ABBB60" w14:textId="47E3EB11" w:rsidR="006C1504" w:rsidRDefault="006C1504" w:rsidP="00EB0F8F">
      <w:r>
        <w:rPr>
          <w:noProof/>
        </w:rPr>
        <w:drawing>
          <wp:anchor distT="0" distB="0" distL="114300" distR="114300" simplePos="0" relativeHeight="251859968" behindDoc="0" locked="0" layoutInCell="1" allowOverlap="1" wp14:anchorId="0DBDD581" wp14:editId="46B45FAC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1422000" cy="1422000"/>
            <wp:effectExtent l="0" t="0" r="0" b="6985"/>
            <wp:wrapNone/>
            <wp:docPr id="554850210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393931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2000" cy="142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We choose a different thing to write about each time.</w:t>
      </w:r>
    </w:p>
    <w:p w14:paraId="31F05CB6" w14:textId="3859A12A" w:rsidR="00A60416" w:rsidRDefault="00A60416" w:rsidP="00EB0F8F"/>
    <w:p w14:paraId="396C7B65" w14:textId="77777777" w:rsidR="00EB0F8F" w:rsidRDefault="00EB0F8F" w:rsidP="00EB0F8F">
      <w:pPr>
        <w:pStyle w:val="BodyText"/>
        <w:rPr>
          <w:lang w:val="en-NZ"/>
        </w:rPr>
      </w:pPr>
    </w:p>
    <w:p w14:paraId="6EBF7D05" w14:textId="432C29EB" w:rsidR="00A60416" w:rsidRDefault="00A60416">
      <w:pPr>
        <w:spacing w:line="240" w:lineRule="auto"/>
        <w:ind w:left="0"/>
        <w:rPr>
          <w:lang w:val="en-NZ"/>
        </w:rPr>
      </w:pPr>
      <w:r>
        <w:rPr>
          <w:lang w:val="en-NZ"/>
        </w:rPr>
        <w:br w:type="page"/>
      </w:r>
    </w:p>
    <w:p w14:paraId="1F288FE7" w14:textId="279A8BD4" w:rsidR="00EB0F8F" w:rsidRDefault="00A60416" w:rsidP="00EB0F8F">
      <w:pPr>
        <w:pStyle w:val="Heading1"/>
        <w:rPr>
          <w:lang w:val="en-NZ"/>
        </w:rPr>
      </w:pPr>
      <w:bookmarkStart w:id="4" w:name="_What_is_the"/>
      <w:bookmarkStart w:id="5" w:name="_Toc539501679"/>
      <w:bookmarkStart w:id="6" w:name="_Toc198724383"/>
      <w:bookmarkEnd w:id="4"/>
      <w:r>
        <w:rPr>
          <w:lang w:val="en-NZ"/>
        </w:rPr>
        <w:lastRenderedPageBreak/>
        <w:t>What is t</w:t>
      </w:r>
      <w:r w:rsidR="00EB0F8F" w:rsidRPr="0D16629B">
        <w:rPr>
          <w:lang w:val="en-NZ"/>
        </w:rPr>
        <w:t>he Briefing</w:t>
      </w:r>
      <w:bookmarkEnd w:id="5"/>
      <w:r w:rsidR="006C1504">
        <w:rPr>
          <w:lang w:val="en-NZ"/>
        </w:rPr>
        <w:t xml:space="preserve"> about</w:t>
      </w:r>
      <w:r w:rsidR="00C71D25">
        <w:rPr>
          <w:lang w:val="en-NZ"/>
        </w:rPr>
        <w:t xml:space="preserve"> this year</w:t>
      </w:r>
      <w:r>
        <w:rPr>
          <w:lang w:val="en-NZ"/>
        </w:rPr>
        <w:t>?</w:t>
      </w:r>
      <w:bookmarkEnd w:id="6"/>
    </w:p>
    <w:p w14:paraId="72256309" w14:textId="77777777" w:rsidR="00EB0F8F" w:rsidRDefault="00EB0F8F" w:rsidP="00A60416"/>
    <w:p w14:paraId="14E92D37" w14:textId="5E6B0480" w:rsidR="00A60416" w:rsidRDefault="0020372A" w:rsidP="00A60416">
      <w:r>
        <w:rPr>
          <w:noProof/>
        </w:rPr>
        <w:drawing>
          <wp:anchor distT="0" distB="0" distL="114300" distR="114300" simplePos="0" relativeHeight="251729920" behindDoc="0" locked="0" layoutInCell="1" allowOverlap="1" wp14:anchorId="56EA0F10" wp14:editId="339E396A">
            <wp:simplePos x="0" y="0"/>
            <wp:positionH relativeFrom="margin">
              <wp:align>left</wp:align>
            </wp:positionH>
            <wp:positionV relativeFrom="paragraph">
              <wp:posOffset>221615</wp:posOffset>
            </wp:positionV>
            <wp:extent cx="1343025" cy="1238688"/>
            <wp:effectExtent l="0" t="0" r="0" b="0"/>
            <wp:wrapNone/>
            <wp:docPr id="1116527249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527249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3025" cy="12386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555379" w14:textId="20D31F78" w:rsidR="00EB0F8F" w:rsidRPr="00CB6084" w:rsidRDefault="00A60416" w:rsidP="00EB0F8F">
      <w:r>
        <w:t>In this Briefing we chose to talk about</w:t>
      </w:r>
      <w:r w:rsidR="00EB0F8F">
        <w:t xml:space="preserve"> </w:t>
      </w:r>
      <w:r w:rsidR="000E4CE9">
        <w:t xml:space="preserve">how </w:t>
      </w:r>
      <w:r w:rsidR="00EB0F8F" w:rsidRPr="0020372A">
        <w:rPr>
          <w:b/>
          <w:bCs/>
        </w:rPr>
        <w:t>technology</w:t>
      </w:r>
      <w:r w:rsidR="00EB0F8F">
        <w:t xml:space="preserve"> </w:t>
      </w:r>
      <w:r w:rsidR="000E4CE9">
        <w:t xml:space="preserve">will affect </w:t>
      </w:r>
      <w:r w:rsidR="00EB0F8F">
        <w:t>storytelling in the future.</w:t>
      </w:r>
    </w:p>
    <w:p w14:paraId="276FFE88" w14:textId="77777777" w:rsidR="00EB0F8F" w:rsidRDefault="00EB0F8F" w:rsidP="00EB0F8F"/>
    <w:p w14:paraId="438D17D5" w14:textId="7FFC4488" w:rsidR="0020372A" w:rsidRDefault="00D517F0" w:rsidP="00EB0F8F">
      <w:r w:rsidRPr="00EB0F8F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731968" behindDoc="1" locked="0" layoutInCell="1" allowOverlap="1" wp14:anchorId="0308C870" wp14:editId="580D5FF6">
                <wp:simplePos x="0" y="0"/>
                <wp:positionH relativeFrom="margin">
                  <wp:align>right</wp:align>
                </wp:positionH>
                <wp:positionV relativeFrom="paragraph">
                  <wp:posOffset>243205</wp:posOffset>
                </wp:positionV>
                <wp:extent cx="3547745" cy="1781175"/>
                <wp:effectExtent l="0" t="0" r="0" b="9525"/>
                <wp:wrapNone/>
                <wp:docPr id="1642558729" name="Rectangle 198341912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7745" cy="1781175"/>
                        </a:xfrm>
                        <a:prstGeom prst="rect">
                          <a:avLst/>
                        </a:prstGeom>
                        <a:solidFill>
                          <a:srgbClr val="C4E0F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51B60836" id="Rectangle 1983419120" o:spid="_x0000_s1026" alt="&quot;&quot;" style="position:absolute;margin-left:228.15pt;margin-top:19.15pt;width:279.35pt;height:140.25pt;z-index:-2515845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" fillcolor="#c4e0f2" stroked="f" strokeweight="1pt">
                <w10:wrap anchorx="margin"/>
              </v:rect>
            </w:pict>
          </mc:Fallback>
        </mc:AlternateContent>
      </w:r>
    </w:p>
    <w:p w14:paraId="7CA392A6" w14:textId="2EA404A3" w:rsidR="0020372A" w:rsidRDefault="00D517F0" w:rsidP="00EB0F8F">
      <w:r>
        <w:rPr>
          <w:noProof/>
        </w:rPr>
        <w:drawing>
          <wp:anchor distT="0" distB="0" distL="114300" distR="114300" simplePos="0" relativeHeight="251734016" behindDoc="0" locked="0" layoutInCell="1" allowOverlap="1" wp14:anchorId="017F01D1" wp14:editId="14275303">
            <wp:simplePos x="0" y="0"/>
            <wp:positionH relativeFrom="margin">
              <wp:align>left</wp:align>
            </wp:positionH>
            <wp:positionV relativeFrom="paragraph">
              <wp:posOffset>71120</wp:posOffset>
            </wp:positionV>
            <wp:extent cx="1543050" cy="1543050"/>
            <wp:effectExtent l="0" t="0" r="0" b="0"/>
            <wp:wrapNone/>
            <wp:docPr id="2053774993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774993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372A">
        <w:t xml:space="preserve">Here </w:t>
      </w:r>
      <w:r w:rsidR="0020372A" w:rsidRPr="00D517F0">
        <w:rPr>
          <w:b/>
          <w:bCs/>
        </w:rPr>
        <w:t>technology</w:t>
      </w:r>
      <w:r w:rsidR="0020372A">
        <w:t xml:space="preserve"> means things like:</w:t>
      </w:r>
    </w:p>
    <w:p w14:paraId="5E3DE6B8" w14:textId="32BA42DE" w:rsidR="0020372A" w:rsidRDefault="00D517F0" w:rsidP="0020372A">
      <w:pPr>
        <w:pStyle w:val="Listtoplevel"/>
      </w:pPr>
      <w:r>
        <w:t>c</w:t>
      </w:r>
      <w:r w:rsidR="0020372A">
        <w:t>omputers</w:t>
      </w:r>
    </w:p>
    <w:p w14:paraId="28C38164" w14:textId="67C95B4C" w:rsidR="0020372A" w:rsidRDefault="00D517F0" w:rsidP="0020372A">
      <w:pPr>
        <w:pStyle w:val="Listtoplevel"/>
      </w:pPr>
      <w:r>
        <w:t>t</w:t>
      </w:r>
      <w:r w:rsidR="0020372A">
        <w:t>he internet.</w:t>
      </w:r>
    </w:p>
    <w:p w14:paraId="30F5A5E0" w14:textId="77777777" w:rsidR="00A60416" w:rsidRDefault="00A60416" w:rsidP="00EB0F8F"/>
    <w:p w14:paraId="6D374D8B" w14:textId="46613DC9" w:rsidR="0020372A" w:rsidRPr="00CB6084" w:rsidRDefault="0020372A" w:rsidP="00EB0F8F"/>
    <w:p w14:paraId="0E847C61" w14:textId="1B8C1679" w:rsidR="00EB0F8F" w:rsidRPr="00CB6084" w:rsidRDefault="00D517F0" w:rsidP="00EB0F8F">
      <w:r>
        <w:rPr>
          <w:noProof/>
        </w:rPr>
        <w:drawing>
          <wp:anchor distT="0" distB="0" distL="114300" distR="114300" simplePos="0" relativeHeight="251738112" behindDoc="0" locked="0" layoutInCell="1" allowOverlap="1" wp14:anchorId="4F2E2668" wp14:editId="2A304B4C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1438275" cy="1438275"/>
            <wp:effectExtent l="0" t="0" r="9525" b="9525"/>
            <wp:wrapNone/>
            <wp:docPr id="1586495600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6495600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8275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0F8F">
        <w:t>We have written about how New Zealanders:</w:t>
      </w:r>
    </w:p>
    <w:p w14:paraId="0BA447F8" w14:textId="13DD7B02" w:rsidR="00EB0F8F" w:rsidRPr="00CB6084" w:rsidRDefault="006C1504" w:rsidP="00EB0F8F">
      <w:pPr>
        <w:pStyle w:val="ListParagraph"/>
        <w:ind w:left="4253" w:right="187"/>
        <w:rPr>
          <w:szCs w:val="32"/>
        </w:rPr>
      </w:pPr>
      <w:r>
        <w:t>make</w:t>
      </w:r>
      <w:r w:rsidR="00EB0F8F">
        <w:t xml:space="preserve"> stories</w:t>
      </w:r>
    </w:p>
    <w:p w14:paraId="3869A772" w14:textId="322929E0" w:rsidR="00EB0F8F" w:rsidRPr="00CB6084" w:rsidRDefault="00EB0F8F" w:rsidP="00EB0F8F">
      <w:pPr>
        <w:ind w:left="0"/>
        <w:rPr>
          <w:szCs w:val="32"/>
        </w:rPr>
      </w:pPr>
    </w:p>
    <w:p w14:paraId="48499CA7" w14:textId="7038451F" w:rsidR="00EB0F8F" w:rsidRPr="00CB6084" w:rsidRDefault="00D517F0" w:rsidP="00EB0F8F">
      <w:pPr>
        <w:pStyle w:val="ListParagraph"/>
        <w:spacing w:before="0"/>
        <w:ind w:left="4253"/>
        <w:rPr>
          <w:szCs w:val="32"/>
        </w:rPr>
      </w:pPr>
      <w:r>
        <w:rPr>
          <w:noProof/>
        </w:rPr>
        <w:drawing>
          <wp:anchor distT="0" distB="0" distL="114300" distR="114300" simplePos="0" relativeHeight="251736064" behindDoc="0" locked="0" layoutInCell="1" allowOverlap="1" wp14:anchorId="37DE9196" wp14:editId="43A84A1E">
            <wp:simplePos x="0" y="0"/>
            <wp:positionH relativeFrom="margin">
              <wp:align>left</wp:align>
            </wp:positionH>
            <wp:positionV relativeFrom="paragraph">
              <wp:posOffset>13335</wp:posOffset>
            </wp:positionV>
            <wp:extent cx="1545590" cy="1219200"/>
            <wp:effectExtent l="0" t="0" r="0" b="0"/>
            <wp:wrapNone/>
            <wp:docPr id="1896290514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6290514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559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0F8F">
        <w:t xml:space="preserve">share stories </w:t>
      </w:r>
    </w:p>
    <w:p w14:paraId="4B0B7D25" w14:textId="77777777" w:rsidR="00EB0F8F" w:rsidRPr="00CB6084" w:rsidRDefault="00EB0F8F" w:rsidP="00EB0F8F">
      <w:pPr>
        <w:pStyle w:val="ListParagraph"/>
        <w:numPr>
          <w:ilvl w:val="0"/>
          <w:numId w:val="0"/>
        </w:numPr>
        <w:spacing w:before="0"/>
        <w:ind w:left="4046"/>
        <w:rPr>
          <w:szCs w:val="32"/>
        </w:rPr>
      </w:pPr>
    </w:p>
    <w:p w14:paraId="12CCE36A" w14:textId="40B52044" w:rsidR="00EB0F8F" w:rsidRPr="00CB6084" w:rsidRDefault="006C1504" w:rsidP="00EB0F8F">
      <w:pPr>
        <w:pStyle w:val="ListParagraph"/>
        <w:spacing w:before="0"/>
        <w:ind w:left="4253"/>
        <w:rPr>
          <w:szCs w:val="32"/>
        </w:rPr>
      </w:pPr>
      <w:r>
        <w:t>keep</w:t>
      </w:r>
      <w:r w:rsidR="00EB0F8F">
        <w:t xml:space="preserve"> stories</w:t>
      </w:r>
      <w:r>
        <w:t xml:space="preserve"> safe</w:t>
      </w:r>
      <w:r w:rsidR="00EB0F8F">
        <w:t>.</w:t>
      </w:r>
    </w:p>
    <w:p w14:paraId="363D575A" w14:textId="45F6C0EE" w:rsidR="00A60416" w:rsidRDefault="00A60416" w:rsidP="00D517F0">
      <w:r>
        <w:br w:type="page"/>
      </w:r>
    </w:p>
    <w:p w14:paraId="16365093" w14:textId="6667ACD3" w:rsidR="00EB0F8F" w:rsidRPr="00CB6084" w:rsidRDefault="00D517F0" w:rsidP="00EB0F8F">
      <w:pPr>
        <w:rPr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40160" behindDoc="0" locked="0" layoutInCell="1" allowOverlap="1" wp14:anchorId="325E0C05" wp14:editId="19C579C1">
            <wp:simplePos x="0" y="0"/>
            <wp:positionH relativeFrom="margin">
              <wp:align>left</wp:align>
            </wp:positionH>
            <wp:positionV relativeFrom="paragraph">
              <wp:posOffset>55880</wp:posOffset>
            </wp:positionV>
            <wp:extent cx="1581150" cy="1190742"/>
            <wp:effectExtent l="0" t="0" r="0" b="9525"/>
            <wp:wrapNone/>
            <wp:docPr id="1570003754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003754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3170" cy="11922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0F8F" w:rsidRPr="0D16629B">
        <w:rPr>
          <w:szCs w:val="32"/>
        </w:rPr>
        <w:t xml:space="preserve">Stories could </w:t>
      </w:r>
      <w:r w:rsidR="00A60416">
        <w:rPr>
          <w:szCs w:val="32"/>
        </w:rPr>
        <w:t>be</w:t>
      </w:r>
      <w:r w:rsidR="00EB0F8F" w:rsidRPr="0D16629B">
        <w:rPr>
          <w:szCs w:val="32"/>
        </w:rPr>
        <w:t>:</w:t>
      </w:r>
    </w:p>
    <w:p w14:paraId="3CBDDC30" w14:textId="77777777" w:rsidR="00EB0F8F" w:rsidRPr="00CB6084" w:rsidRDefault="00EB0F8F" w:rsidP="00A60416">
      <w:pPr>
        <w:pStyle w:val="Listtoplevel"/>
      </w:pPr>
      <w:r w:rsidRPr="0D16629B">
        <w:t>people talking to each other</w:t>
      </w:r>
    </w:p>
    <w:p w14:paraId="5AB4ED89" w14:textId="3FE06F99" w:rsidR="00EB0F8F" w:rsidRPr="00CB6084" w:rsidRDefault="00EB0F8F" w:rsidP="00A60416">
      <w:pPr>
        <w:pStyle w:val="Listtoplevel"/>
      </w:pPr>
      <w:r w:rsidRPr="0D16629B">
        <w:t>making movies and shows</w:t>
      </w:r>
    </w:p>
    <w:p w14:paraId="6A098146" w14:textId="202618DA" w:rsidR="00EB0F8F" w:rsidRPr="00CB6084" w:rsidRDefault="008E7B3C" w:rsidP="00A60416">
      <w:pPr>
        <w:pStyle w:val="Listtoplevel"/>
      </w:pPr>
      <w:r>
        <w:drawing>
          <wp:anchor distT="0" distB="0" distL="114300" distR="114300" simplePos="0" relativeHeight="251742208" behindDoc="0" locked="0" layoutInCell="1" allowOverlap="1" wp14:anchorId="7D2B28A0" wp14:editId="47DC9E1B">
            <wp:simplePos x="0" y="0"/>
            <wp:positionH relativeFrom="margin">
              <wp:align>left</wp:align>
            </wp:positionH>
            <wp:positionV relativeFrom="paragraph">
              <wp:posOffset>31115</wp:posOffset>
            </wp:positionV>
            <wp:extent cx="1457325" cy="1083864"/>
            <wp:effectExtent l="0" t="0" r="0" b="2540"/>
            <wp:wrapNone/>
            <wp:docPr id="1323268089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268089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611" cy="10863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0F8F" w:rsidRPr="0D16629B">
        <w:t>making art</w:t>
      </w:r>
    </w:p>
    <w:p w14:paraId="09B158D6" w14:textId="248C09A6" w:rsidR="00EB0F8F" w:rsidRPr="00CB6084" w:rsidRDefault="00EB0F8F" w:rsidP="00A60416">
      <w:pPr>
        <w:pStyle w:val="Listtoplevel"/>
      </w:pPr>
      <w:r w:rsidRPr="0D16629B">
        <w:t>recording history</w:t>
      </w:r>
    </w:p>
    <w:p w14:paraId="73A9CDA0" w14:textId="1F60E0E3" w:rsidR="00EB0F8F" w:rsidRPr="00CB6084" w:rsidRDefault="008E7B3C" w:rsidP="00A60416">
      <w:pPr>
        <w:pStyle w:val="Listtoplevel"/>
      </w:pPr>
      <w:r>
        <w:drawing>
          <wp:anchor distT="0" distB="0" distL="114300" distR="114300" simplePos="0" relativeHeight="251744256" behindDoc="0" locked="0" layoutInCell="1" allowOverlap="1" wp14:anchorId="0E8103A5" wp14:editId="75AA461A">
            <wp:simplePos x="0" y="0"/>
            <wp:positionH relativeFrom="margin">
              <wp:align>left</wp:align>
            </wp:positionH>
            <wp:positionV relativeFrom="paragraph">
              <wp:posOffset>97790</wp:posOffset>
            </wp:positionV>
            <wp:extent cx="1238250" cy="1238250"/>
            <wp:effectExtent l="0" t="0" r="0" b="0"/>
            <wp:wrapNone/>
            <wp:docPr id="1684149351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149351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0F8F" w:rsidRPr="0D16629B">
        <w:t>social media</w:t>
      </w:r>
      <w:r w:rsidR="006C1504">
        <w:t xml:space="preserve"> like Facebook</w:t>
      </w:r>
    </w:p>
    <w:p w14:paraId="544262B1" w14:textId="1D66751B" w:rsidR="00EB0F8F" w:rsidRPr="00CB6084" w:rsidRDefault="00EB0F8F" w:rsidP="00A60416">
      <w:pPr>
        <w:pStyle w:val="Listtoplevel"/>
      </w:pPr>
      <w:r w:rsidRPr="0D16629B">
        <w:t>showing special objects</w:t>
      </w:r>
      <w:r w:rsidR="006C1504">
        <w:t xml:space="preserve"> like in a museum</w:t>
      </w:r>
      <w:r>
        <w:t>.</w:t>
      </w:r>
    </w:p>
    <w:p w14:paraId="11D10BFA" w14:textId="77777777" w:rsidR="00EB0F8F" w:rsidRPr="00CB6084" w:rsidRDefault="00EB0F8F" w:rsidP="00EB0F8F"/>
    <w:p w14:paraId="5861078E" w14:textId="01BE155A" w:rsidR="00A60416" w:rsidRDefault="008E7B3C" w:rsidP="00EB0F8F">
      <w:r>
        <w:rPr>
          <w:noProof/>
        </w:rPr>
        <w:drawing>
          <wp:anchor distT="0" distB="0" distL="114300" distR="114300" simplePos="0" relativeHeight="251746304" behindDoc="0" locked="0" layoutInCell="1" allowOverlap="1" wp14:anchorId="08DBFC65" wp14:editId="20503A8D">
            <wp:simplePos x="0" y="0"/>
            <wp:positionH relativeFrom="margin">
              <wp:align>left</wp:align>
            </wp:positionH>
            <wp:positionV relativeFrom="paragraph">
              <wp:posOffset>352425</wp:posOffset>
            </wp:positionV>
            <wp:extent cx="1466850" cy="1466850"/>
            <wp:effectExtent l="0" t="0" r="0" b="0"/>
            <wp:wrapNone/>
            <wp:docPr id="1957560504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7560504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6850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CAE311" w14:textId="2A57B4C1" w:rsidR="000E4CE9" w:rsidRDefault="00EB0F8F" w:rsidP="00EB0F8F">
      <w:r>
        <w:t xml:space="preserve">We </w:t>
      </w:r>
      <w:r w:rsidR="00A60416">
        <w:t>think about what</w:t>
      </w:r>
      <w:r>
        <w:t xml:space="preserve"> storytelling will be like in</w:t>
      </w:r>
      <w:r w:rsidR="000E4CE9">
        <w:t>:</w:t>
      </w:r>
    </w:p>
    <w:p w14:paraId="148B6762" w14:textId="77777777" w:rsidR="000E4CE9" w:rsidRDefault="00EB0F8F" w:rsidP="000E4CE9">
      <w:pPr>
        <w:pStyle w:val="Listtoplevel"/>
      </w:pPr>
      <w:r>
        <w:t xml:space="preserve">the year 2040 </w:t>
      </w:r>
    </w:p>
    <w:p w14:paraId="6CA64ABE" w14:textId="3CE2011B" w:rsidR="000E4CE9" w:rsidRDefault="008E7B3C" w:rsidP="000E4CE9">
      <w:pPr>
        <w:pStyle w:val="Listtoplevel"/>
        <w:numPr>
          <w:ilvl w:val="0"/>
          <w:numId w:val="0"/>
        </w:numPr>
        <w:ind w:left="4253"/>
      </w:pPr>
      <w: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45514831" wp14:editId="40E2E44D">
                <wp:simplePos x="0" y="0"/>
                <wp:positionH relativeFrom="column">
                  <wp:posOffset>504825</wp:posOffset>
                </wp:positionH>
                <wp:positionV relativeFrom="paragraph">
                  <wp:posOffset>318135</wp:posOffset>
                </wp:positionV>
                <wp:extent cx="484632" cy="978408"/>
                <wp:effectExtent l="19050" t="0" r="10795" b="31750"/>
                <wp:wrapNone/>
                <wp:docPr id="707940024" name="Arrow: Down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4632" cy="978408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type w14:anchorId="1D0A0ABA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Arrow: Down 1" o:spid="_x0000_s1026" type="#_x0000_t67" alt="&quot;&quot;" style="position:absolute;margin-left:39.75pt;margin-top:25.05pt;width:38.15pt;height:77.05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" adj="16250" fillcolor="#4472c4 [3204]" strokecolor="#09101d [484]" strokeweight="1pt"/>
            </w:pict>
          </mc:Fallback>
        </mc:AlternateContent>
      </w:r>
      <w:r w:rsidR="00EB0F8F">
        <w:t xml:space="preserve">and </w:t>
      </w:r>
    </w:p>
    <w:p w14:paraId="1BC529F9" w14:textId="0DF1FDF8" w:rsidR="00EB0F8F" w:rsidRPr="00CB6084" w:rsidRDefault="006C1504" w:rsidP="000E4CE9">
      <w:pPr>
        <w:pStyle w:val="Listtoplevel"/>
      </w:pPr>
      <w:r>
        <w:t>after that</w:t>
      </w:r>
      <w:r w:rsidR="00EB0F8F">
        <w:t>.</w:t>
      </w:r>
    </w:p>
    <w:p w14:paraId="75E7F91D" w14:textId="77777777" w:rsidR="00EB0F8F" w:rsidRDefault="00EB0F8F" w:rsidP="00EB0F8F"/>
    <w:p w14:paraId="16D1447C" w14:textId="77777777" w:rsidR="00A60416" w:rsidRPr="00CB6084" w:rsidRDefault="00A60416" w:rsidP="00EB0F8F"/>
    <w:p w14:paraId="5F4CCE8F" w14:textId="0F1CC885" w:rsidR="00EB0F8F" w:rsidRPr="00CB6084" w:rsidRDefault="00D54588" w:rsidP="00EB0F8F">
      <w:pPr>
        <w:rPr>
          <w:lang w:val="en-NZ"/>
        </w:rPr>
      </w:pPr>
      <w:r>
        <w:rPr>
          <w:noProof/>
        </w:rPr>
        <w:lastRenderedPageBreak/>
        <w:drawing>
          <wp:anchor distT="0" distB="0" distL="114300" distR="114300" simplePos="0" relativeHeight="251749376" behindDoc="0" locked="0" layoutInCell="1" allowOverlap="1" wp14:anchorId="2369CA69" wp14:editId="6754A06C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1466850" cy="1466850"/>
            <wp:effectExtent l="0" t="0" r="0" b="0"/>
            <wp:wrapNone/>
            <wp:docPr id="815974876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974876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6850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0F8F">
        <w:t>In the Briefing we talk about how people might express</w:t>
      </w:r>
      <w:r w:rsidR="000E4CE9">
        <w:t xml:space="preserve"> </w:t>
      </w:r>
      <w:r w:rsidR="000E4CE9">
        <w:br/>
        <w:t>themselves / tell their stories</w:t>
      </w:r>
      <w:r w:rsidR="00EB0F8F">
        <w:t xml:space="preserve"> in the future. </w:t>
      </w:r>
    </w:p>
    <w:p w14:paraId="209D3C10" w14:textId="77777777" w:rsidR="00EB0F8F" w:rsidRPr="00CB6084" w:rsidRDefault="00EB0F8F" w:rsidP="00EB0F8F"/>
    <w:p w14:paraId="4B15EBCF" w14:textId="77777777" w:rsidR="00EB0F8F" w:rsidRPr="00CB6084" w:rsidRDefault="00EB0F8F" w:rsidP="00EB0F8F"/>
    <w:p w14:paraId="23042E4E" w14:textId="77777777" w:rsidR="00EB0F8F" w:rsidRPr="00CB6084" w:rsidRDefault="00EB0F8F" w:rsidP="00EB0F8F">
      <w:pPr>
        <w:rPr>
          <w:lang w:val="en-NZ"/>
        </w:rPr>
      </w:pPr>
      <w:r w:rsidRPr="0D16629B">
        <w:rPr>
          <w:lang w:val="en-NZ"/>
        </w:rPr>
        <w:br w:type="page"/>
      </w:r>
    </w:p>
    <w:p w14:paraId="72713276" w14:textId="77777777" w:rsidR="00EB0F8F" w:rsidRDefault="00EB0F8F" w:rsidP="00EB0F8F">
      <w:pPr>
        <w:pStyle w:val="Heading1"/>
        <w:rPr>
          <w:lang w:val="en-NZ"/>
        </w:rPr>
      </w:pPr>
      <w:bookmarkStart w:id="7" w:name="_Storytelling_in_the"/>
      <w:bookmarkStart w:id="8" w:name="_Toc983672561"/>
      <w:bookmarkStart w:id="9" w:name="_Toc198724384"/>
      <w:bookmarkEnd w:id="7"/>
      <w:r w:rsidRPr="0D16629B">
        <w:rPr>
          <w:lang w:val="en-NZ"/>
        </w:rPr>
        <w:lastRenderedPageBreak/>
        <w:t>Storytelling in the future</w:t>
      </w:r>
      <w:bookmarkEnd w:id="8"/>
      <w:bookmarkEnd w:id="9"/>
    </w:p>
    <w:p w14:paraId="7BA9C7AF" w14:textId="77777777" w:rsidR="00EB0F8F" w:rsidRPr="003B0126" w:rsidRDefault="00EB0F8F" w:rsidP="00EB0F8F">
      <w:pPr>
        <w:rPr>
          <w:lang w:val="en-NZ"/>
        </w:rPr>
      </w:pPr>
    </w:p>
    <w:p w14:paraId="3B5E774A" w14:textId="7F017466" w:rsidR="00EB0F8F" w:rsidRPr="003B0126" w:rsidRDefault="00EB0F8F" w:rsidP="00EB0F8F">
      <w:pPr>
        <w:rPr>
          <w:lang w:val="en-NZ"/>
        </w:rPr>
      </w:pPr>
    </w:p>
    <w:p w14:paraId="32132F52" w14:textId="75DB7545" w:rsidR="00EB0F8F" w:rsidRDefault="00D54588" w:rsidP="00EB0F8F">
      <w:pPr>
        <w:rPr>
          <w:lang w:val="en-NZ"/>
        </w:rPr>
      </w:pPr>
      <w:r>
        <w:rPr>
          <w:noProof/>
        </w:rPr>
        <w:drawing>
          <wp:anchor distT="0" distB="0" distL="114300" distR="114300" simplePos="0" relativeHeight="251751424" behindDoc="0" locked="0" layoutInCell="1" allowOverlap="1" wp14:anchorId="44023631" wp14:editId="220D99EB">
            <wp:simplePos x="0" y="0"/>
            <wp:positionH relativeFrom="margin">
              <wp:align>left</wp:align>
            </wp:positionH>
            <wp:positionV relativeFrom="paragraph">
              <wp:posOffset>347345</wp:posOffset>
            </wp:positionV>
            <wp:extent cx="1476375" cy="1476375"/>
            <wp:effectExtent l="0" t="0" r="9525" b="9525"/>
            <wp:wrapNone/>
            <wp:docPr id="1613210422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210422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6375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0F8F" w:rsidRPr="0D16629B">
        <w:rPr>
          <w:lang w:val="en-NZ"/>
        </w:rPr>
        <w:t xml:space="preserve">The Long-term Insights Briefing looks at how the </w:t>
      </w:r>
      <w:r w:rsidR="00EB0F8F" w:rsidRPr="000E4CE9">
        <w:rPr>
          <w:b/>
          <w:bCs/>
          <w:lang w:val="en-NZ"/>
        </w:rPr>
        <w:t>digital tools</w:t>
      </w:r>
      <w:r w:rsidR="00EB0F8F" w:rsidRPr="0D16629B">
        <w:rPr>
          <w:lang w:val="en-NZ"/>
        </w:rPr>
        <w:t xml:space="preserve"> we use will</w:t>
      </w:r>
      <w:r w:rsidR="000E4CE9">
        <w:rPr>
          <w:lang w:val="en-NZ"/>
        </w:rPr>
        <w:t xml:space="preserve"> help us</w:t>
      </w:r>
      <w:r w:rsidR="00EB0F8F" w:rsidRPr="0D16629B">
        <w:rPr>
          <w:lang w:val="en-NZ"/>
        </w:rPr>
        <w:t>:</w:t>
      </w:r>
    </w:p>
    <w:p w14:paraId="250B23AC" w14:textId="3130FE43" w:rsidR="00EB0F8F" w:rsidRDefault="00EB0F8F" w:rsidP="00EB0F8F">
      <w:pPr>
        <w:pStyle w:val="ListParagraph"/>
        <w:ind w:left="4253" w:right="187"/>
        <w:rPr>
          <w:szCs w:val="32"/>
          <w:lang w:val="en-NZ"/>
        </w:rPr>
      </w:pPr>
      <w:r w:rsidRPr="0D16629B">
        <w:rPr>
          <w:lang w:val="en-NZ"/>
        </w:rPr>
        <w:t>do work</w:t>
      </w:r>
    </w:p>
    <w:p w14:paraId="376450E1" w14:textId="3F9714D3" w:rsidR="00EB0F8F" w:rsidRDefault="00EB0F8F" w:rsidP="00EB0F8F">
      <w:pPr>
        <w:pStyle w:val="ListParagraph"/>
        <w:ind w:left="4253" w:right="187"/>
        <w:rPr>
          <w:szCs w:val="32"/>
          <w:lang w:val="en-NZ"/>
        </w:rPr>
      </w:pPr>
      <w:r w:rsidRPr="0D16629B">
        <w:rPr>
          <w:lang w:val="en-NZ"/>
        </w:rPr>
        <w:t>be creative.</w:t>
      </w:r>
    </w:p>
    <w:p w14:paraId="1E7FA7F3" w14:textId="77777777" w:rsidR="00EB0F8F" w:rsidRDefault="00EB0F8F" w:rsidP="00EB0F8F">
      <w:pPr>
        <w:rPr>
          <w:lang w:val="en-NZ"/>
        </w:rPr>
      </w:pPr>
    </w:p>
    <w:p w14:paraId="010DF7D2" w14:textId="76E47EE0" w:rsidR="000E4CE9" w:rsidRDefault="000E4CE9" w:rsidP="00EB0F8F">
      <w:pPr>
        <w:rPr>
          <w:lang w:val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1" locked="0" layoutInCell="1" allowOverlap="1" wp14:anchorId="083C571B" wp14:editId="300F80AC">
                <wp:simplePos x="0" y="0"/>
                <wp:positionH relativeFrom="margin">
                  <wp:posOffset>2085975</wp:posOffset>
                </wp:positionH>
                <wp:positionV relativeFrom="paragraph">
                  <wp:posOffset>264795</wp:posOffset>
                </wp:positionV>
                <wp:extent cx="3642995" cy="4181475"/>
                <wp:effectExtent l="0" t="0" r="0" b="9525"/>
                <wp:wrapNone/>
                <wp:docPr id="1819471347" name="Rectangle 198341912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2995" cy="4181475"/>
                        </a:xfrm>
                        <a:prstGeom prst="rect">
                          <a:avLst/>
                        </a:prstGeom>
                        <a:solidFill>
                          <a:srgbClr val="C4E0F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134BCA9A" id="Rectangle 1983419120" o:spid="_x0000_s1026" alt="&quot;&quot;" style="position:absolute;margin-left:164.25pt;margin-top:20.85pt;width:286.85pt;height:329.25pt;z-index:-251620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" fillcolor="#c4e0f2" stroked="f" strokeweight="1pt">
                <w10:wrap anchorx="margin"/>
              </v:rect>
            </w:pict>
          </mc:Fallback>
        </mc:AlternateContent>
      </w:r>
    </w:p>
    <w:p w14:paraId="71F5C0E3" w14:textId="36E45CF9" w:rsidR="000E4CE9" w:rsidRDefault="00D54588" w:rsidP="00EB0F8F">
      <w:pPr>
        <w:rPr>
          <w:lang w:val="en-NZ"/>
        </w:rPr>
      </w:pPr>
      <w:r>
        <w:rPr>
          <w:noProof/>
        </w:rPr>
        <w:drawing>
          <wp:anchor distT="0" distB="0" distL="114300" distR="114300" simplePos="0" relativeHeight="251753472" behindDoc="0" locked="0" layoutInCell="1" allowOverlap="1" wp14:anchorId="3A903941" wp14:editId="7ED68E9B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1352550" cy="1233904"/>
            <wp:effectExtent l="0" t="0" r="0" b="4445"/>
            <wp:wrapNone/>
            <wp:docPr id="762256511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256511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4115" cy="12353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4CE9">
        <w:rPr>
          <w:lang w:val="en-NZ"/>
        </w:rPr>
        <w:t xml:space="preserve">Here </w:t>
      </w:r>
      <w:r w:rsidR="000E4CE9" w:rsidRPr="000E4CE9">
        <w:rPr>
          <w:b/>
          <w:bCs/>
          <w:lang w:val="en-NZ"/>
        </w:rPr>
        <w:t>digital tools</w:t>
      </w:r>
      <w:r w:rsidR="000E4CE9">
        <w:rPr>
          <w:lang w:val="en-NZ"/>
        </w:rPr>
        <w:t xml:space="preserve"> can mean things like:</w:t>
      </w:r>
    </w:p>
    <w:p w14:paraId="47891C99" w14:textId="3D7EE3D8" w:rsidR="000E4CE9" w:rsidRDefault="000E4CE9" w:rsidP="000E4CE9">
      <w:pPr>
        <w:pStyle w:val="Listtoplevel"/>
      </w:pPr>
      <w:r>
        <w:t>computers</w:t>
      </w:r>
    </w:p>
    <w:p w14:paraId="06361284" w14:textId="3062EC81" w:rsidR="000E4CE9" w:rsidRDefault="00D54588" w:rsidP="000E4CE9">
      <w:pPr>
        <w:pStyle w:val="Listtoplevel"/>
      </w:pPr>
      <w:r>
        <w:drawing>
          <wp:anchor distT="0" distB="0" distL="114300" distR="114300" simplePos="0" relativeHeight="251757568" behindDoc="0" locked="0" layoutInCell="1" allowOverlap="1" wp14:anchorId="5E17EF80" wp14:editId="44B89FCA">
            <wp:simplePos x="0" y="0"/>
            <wp:positionH relativeFrom="margin">
              <wp:align>left</wp:align>
            </wp:positionH>
            <wp:positionV relativeFrom="paragraph">
              <wp:posOffset>171450</wp:posOffset>
            </wp:positionV>
            <wp:extent cx="1238250" cy="1238250"/>
            <wp:effectExtent l="0" t="0" r="0" b="0"/>
            <wp:wrapNone/>
            <wp:docPr id="1335565911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5565911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4CE9">
        <w:t>tablets</w:t>
      </w:r>
    </w:p>
    <w:p w14:paraId="74C909F1" w14:textId="192307E6" w:rsidR="000E4CE9" w:rsidRDefault="000E4CE9" w:rsidP="000E4CE9">
      <w:pPr>
        <w:pStyle w:val="Listtoplevel"/>
      </w:pPr>
      <w:r>
        <w:t>computer programs</w:t>
      </w:r>
    </w:p>
    <w:p w14:paraId="2FE5EB8D" w14:textId="47F7A33F" w:rsidR="000E4CE9" w:rsidRDefault="00D54588" w:rsidP="000E4CE9">
      <w:pPr>
        <w:pStyle w:val="Listtoplevel"/>
      </w:pPr>
      <w:r>
        <w:drawing>
          <wp:anchor distT="0" distB="0" distL="114300" distR="114300" simplePos="0" relativeHeight="251755520" behindDoc="0" locked="0" layoutInCell="1" allowOverlap="1" wp14:anchorId="245A2EBA" wp14:editId="0829C008">
            <wp:simplePos x="0" y="0"/>
            <wp:positionH relativeFrom="margin">
              <wp:align>left</wp:align>
            </wp:positionH>
            <wp:positionV relativeFrom="paragraph">
              <wp:posOffset>311785</wp:posOffset>
            </wp:positionV>
            <wp:extent cx="1333500" cy="1333500"/>
            <wp:effectExtent l="0" t="0" r="0" b="0"/>
            <wp:wrapNone/>
            <wp:docPr id="1568110602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110602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4CE9">
        <w:t>apps</w:t>
      </w:r>
    </w:p>
    <w:p w14:paraId="4C044AAE" w14:textId="747D394F" w:rsidR="000E4CE9" w:rsidRDefault="000E4CE9" w:rsidP="000E4CE9">
      <w:pPr>
        <w:pStyle w:val="Listtoplevel"/>
      </w:pPr>
      <w:r>
        <w:t>the internet.</w:t>
      </w:r>
    </w:p>
    <w:p w14:paraId="23475F4B" w14:textId="77777777" w:rsidR="000E4CE9" w:rsidRDefault="000E4CE9" w:rsidP="00EB0F8F"/>
    <w:p w14:paraId="7EB62D32" w14:textId="5157FB9B" w:rsidR="000E4CE9" w:rsidRDefault="0094232E" w:rsidP="00EB0F8F">
      <w:r>
        <w:rPr>
          <w:noProof/>
        </w:rPr>
        <w:lastRenderedPageBreak/>
        <w:drawing>
          <wp:anchor distT="0" distB="0" distL="114300" distR="114300" simplePos="0" relativeHeight="251759616" behindDoc="0" locked="0" layoutInCell="1" allowOverlap="1" wp14:anchorId="375C3E94" wp14:editId="79D6DAA7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1390650" cy="1320767"/>
            <wp:effectExtent l="0" t="0" r="0" b="0"/>
            <wp:wrapNone/>
            <wp:docPr id="120165343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165343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3207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0F8F">
        <w:t>We think about how</w:t>
      </w:r>
      <w:r w:rsidR="000E4CE9">
        <w:t>:</w:t>
      </w:r>
    </w:p>
    <w:p w14:paraId="7408A6F8" w14:textId="77777777" w:rsidR="000E4CE9" w:rsidRDefault="00EB0F8F" w:rsidP="000E4CE9">
      <w:pPr>
        <w:pStyle w:val="Listtoplevel"/>
      </w:pPr>
      <w:r>
        <w:t xml:space="preserve">people </w:t>
      </w:r>
      <w:r w:rsidR="000E4CE9">
        <w:t xml:space="preserve">get </w:t>
      </w:r>
      <w:r>
        <w:t xml:space="preserve">information </w:t>
      </w:r>
    </w:p>
    <w:p w14:paraId="448CDCE0" w14:textId="77777777" w:rsidR="000E4CE9" w:rsidRDefault="00EB0F8F" w:rsidP="000E4CE9">
      <w:pPr>
        <w:pStyle w:val="Listtoplevel"/>
        <w:numPr>
          <w:ilvl w:val="0"/>
          <w:numId w:val="0"/>
        </w:numPr>
        <w:ind w:left="4253"/>
      </w:pPr>
      <w:r>
        <w:t xml:space="preserve">and </w:t>
      </w:r>
    </w:p>
    <w:p w14:paraId="225AD172" w14:textId="1923C297" w:rsidR="00EB0F8F" w:rsidRDefault="0094232E" w:rsidP="000E4CE9">
      <w:pPr>
        <w:pStyle w:val="Listtoplevel"/>
      </w:pPr>
      <w:r>
        <w:drawing>
          <wp:anchor distT="0" distB="0" distL="114300" distR="114300" simplePos="0" relativeHeight="251761664" behindDoc="0" locked="0" layoutInCell="1" allowOverlap="1" wp14:anchorId="0BECC771" wp14:editId="428F2371">
            <wp:simplePos x="0" y="0"/>
            <wp:positionH relativeFrom="margin">
              <wp:align>left</wp:align>
            </wp:positionH>
            <wp:positionV relativeFrom="paragraph">
              <wp:posOffset>263525</wp:posOffset>
            </wp:positionV>
            <wp:extent cx="1489451" cy="1019175"/>
            <wp:effectExtent l="0" t="0" r="0" b="0"/>
            <wp:wrapNone/>
            <wp:docPr id="363852208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852208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1773" cy="10207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0F8F">
        <w:t xml:space="preserve">what type of information they </w:t>
      </w:r>
      <w:r w:rsidR="000E4CE9">
        <w:t>get</w:t>
      </w:r>
      <w:r w:rsidR="00EB0F8F">
        <w:t>.</w:t>
      </w:r>
    </w:p>
    <w:p w14:paraId="1121D6C9" w14:textId="77777777" w:rsidR="00EB0F8F" w:rsidRDefault="00EB0F8F" w:rsidP="00EB0F8F">
      <w:pPr>
        <w:widowControl w:val="0"/>
        <w:autoSpaceDE w:val="0"/>
        <w:autoSpaceDN w:val="0"/>
        <w:spacing w:line="240" w:lineRule="auto"/>
        <w:ind w:left="0"/>
      </w:pPr>
      <w:r>
        <w:br w:type="page"/>
      </w:r>
    </w:p>
    <w:p w14:paraId="5A39A4BA" w14:textId="77777777" w:rsidR="00EB0F8F" w:rsidRDefault="00EB0F8F" w:rsidP="00EB0F8F">
      <w:pPr>
        <w:pStyle w:val="Heading1"/>
        <w:rPr>
          <w:lang w:val="en-NZ"/>
        </w:rPr>
      </w:pPr>
      <w:bookmarkStart w:id="10" w:name="_Protecting_stories_in"/>
      <w:bookmarkStart w:id="11" w:name="_Toc1641074238"/>
      <w:bookmarkStart w:id="12" w:name="_Toc198724385"/>
      <w:bookmarkEnd w:id="10"/>
      <w:r w:rsidRPr="0D16629B">
        <w:rPr>
          <w:lang w:val="en-NZ"/>
        </w:rPr>
        <w:lastRenderedPageBreak/>
        <w:t>Protecting stories in the future</w:t>
      </w:r>
      <w:bookmarkEnd w:id="11"/>
      <w:bookmarkEnd w:id="12"/>
    </w:p>
    <w:p w14:paraId="707146E3" w14:textId="77777777" w:rsidR="00EB0F8F" w:rsidRDefault="00EB0F8F" w:rsidP="00EB0F8F">
      <w:pPr>
        <w:rPr>
          <w:lang w:val="en-NZ"/>
        </w:rPr>
      </w:pPr>
    </w:p>
    <w:p w14:paraId="610E329C" w14:textId="77777777" w:rsidR="00084770" w:rsidRDefault="00084770" w:rsidP="00EB0F8F">
      <w:pPr>
        <w:rPr>
          <w:lang w:val="en-NZ"/>
        </w:rPr>
      </w:pPr>
    </w:p>
    <w:p w14:paraId="44B97211" w14:textId="05E70262" w:rsidR="00EB0F8F" w:rsidRDefault="0094232E" w:rsidP="00EB0F8F">
      <w:pPr>
        <w:rPr>
          <w:lang w:val="en-NZ"/>
        </w:rPr>
      </w:pPr>
      <w:r>
        <w:rPr>
          <w:noProof/>
        </w:rPr>
        <w:drawing>
          <wp:anchor distT="0" distB="0" distL="114300" distR="114300" simplePos="0" relativeHeight="251763712" behindDoc="0" locked="0" layoutInCell="1" allowOverlap="1" wp14:anchorId="0A5315AA" wp14:editId="084F79C0">
            <wp:simplePos x="0" y="0"/>
            <wp:positionH relativeFrom="margin">
              <wp:align>left</wp:align>
            </wp:positionH>
            <wp:positionV relativeFrom="paragraph">
              <wp:posOffset>13970</wp:posOffset>
            </wp:positionV>
            <wp:extent cx="1524000" cy="1077834"/>
            <wp:effectExtent l="0" t="0" r="0" b="8255"/>
            <wp:wrapNone/>
            <wp:docPr id="866615978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615978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0778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0F8F" w:rsidRPr="0D16629B">
        <w:rPr>
          <w:lang w:val="en-NZ"/>
        </w:rPr>
        <w:t>The Long-term Insights Briefing</w:t>
      </w:r>
      <w:r w:rsidR="00084770">
        <w:rPr>
          <w:lang w:val="en-NZ"/>
        </w:rPr>
        <w:t xml:space="preserve"> talks about </w:t>
      </w:r>
      <w:r w:rsidR="00084770" w:rsidRPr="006C1504">
        <w:rPr>
          <w:b/>
          <w:bCs/>
          <w:lang w:val="en-NZ"/>
        </w:rPr>
        <w:t>protecting</w:t>
      </w:r>
      <w:r w:rsidR="00084770">
        <w:rPr>
          <w:lang w:val="en-NZ"/>
        </w:rPr>
        <w:t xml:space="preserve"> </w:t>
      </w:r>
      <w:r w:rsidR="00084770" w:rsidRPr="0D16629B">
        <w:t>New Zealand</w:t>
      </w:r>
      <w:r w:rsidR="00084770">
        <w:rPr>
          <w:lang w:val="en-NZ"/>
        </w:rPr>
        <w:t>:</w:t>
      </w:r>
      <w:r w:rsidR="00EB0F8F" w:rsidRPr="0D16629B">
        <w:rPr>
          <w:lang w:val="en-NZ"/>
        </w:rPr>
        <w:t xml:space="preserve"> </w:t>
      </w:r>
    </w:p>
    <w:p w14:paraId="6BFC7170" w14:textId="3A258D12" w:rsidR="00084770" w:rsidRDefault="00EB0F8F" w:rsidP="00084770">
      <w:pPr>
        <w:pStyle w:val="Listtoplevel"/>
      </w:pPr>
      <w:r w:rsidRPr="00084770">
        <w:rPr>
          <w:b/>
          <w:bCs/>
        </w:rPr>
        <w:t xml:space="preserve">history </w:t>
      </w:r>
    </w:p>
    <w:p w14:paraId="53AAEE9B" w14:textId="4DA1B92A" w:rsidR="00084770" w:rsidRDefault="0094232E" w:rsidP="00084770">
      <w:pPr>
        <w:pStyle w:val="Listtoplevel"/>
        <w:numPr>
          <w:ilvl w:val="0"/>
          <w:numId w:val="0"/>
        </w:numPr>
        <w:ind w:left="4253"/>
      </w:pPr>
      <w:r>
        <w:drawing>
          <wp:anchor distT="0" distB="0" distL="114300" distR="114300" simplePos="0" relativeHeight="251765760" behindDoc="0" locked="0" layoutInCell="1" allowOverlap="1" wp14:anchorId="3F01FD91" wp14:editId="6BFE6A1A">
            <wp:simplePos x="0" y="0"/>
            <wp:positionH relativeFrom="margin">
              <wp:align>left</wp:align>
            </wp:positionH>
            <wp:positionV relativeFrom="paragraph">
              <wp:posOffset>73025</wp:posOffset>
            </wp:positionV>
            <wp:extent cx="1238250" cy="1238250"/>
            <wp:effectExtent l="0" t="0" r="0" b="0"/>
            <wp:wrapNone/>
            <wp:docPr id="1268647202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647202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0F8F" w:rsidRPr="0D16629B">
        <w:t xml:space="preserve">and </w:t>
      </w:r>
    </w:p>
    <w:p w14:paraId="1959DCE8" w14:textId="4E98B6D5" w:rsidR="00EB0F8F" w:rsidRDefault="00EB0F8F" w:rsidP="00084770">
      <w:pPr>
        <w:pStyle w:val="Listtoplevel"/>
      </w:pPr>
      <w:r w:rsidRPr="00084770">
        <w:rPr>
          <w:b/>
          <w:bCs/>
        </w:rPr>
        <w:t>identity</w:t>
      </w:r>
      <w:r w:rsidRPr="0D16629B">
        <w:t xml:space="preserve">. </w:t>
      </w:r>
    </w:p>
    <w:p w14:paraId="277C64E2" w14:textId="32B4196B" w:rsidR="00EB0F8F" w:rsidRDefault="006C1504" w:rsidP="00EB0F8F">
      <w:pPr>
        <w:rPr>
          <w:lang w:val="en-NZ"/>
        </w:rPr>
      </w:pPr>
      <w:r w:rsidRPr="006C1504">
        <w:rPr>
          <w:b/>
          <w:bCs/>
          <w:noProof/>
          <w:lang w:val="en-NZ"/>
        </w:rPr>
        <w:drawing>
          <wp:anchor distT="0" distB="0" distL="114300" distR="114300" simplePos="0" relativeHeight="251864064" behindDoc="0" locked="0" layoutInCell="1" allowOverlap="1" wp14:anchorId="25D9CE7D" wp14:editId="3156BB1A">
            <wp:simplePos x="0" y="0"/>
            <wp:positionH relativeFrom="column">
              <wp:posOffset>214</wp:posOffset>
            </wp:positionH>
            <wp:positionV relativeFrom="paragraph">
              <wp:posOffset>195580</wp:posOffset>
            </wp:positionV>
            <wp:extent cx="1524000" cy="1229533"/>
            <wp:effectExtent l="0" t="0" r="0" b="8890"/>
            <wp:wrapNone/>
            <wp:docPr id="1364832028" name="Picture 19" descr="A computer with a lock on the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832028" name="Picture 19" descr="A computer with a lock on the scree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229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78CA6D" w14:textId="2E23E926" w:rsidR="006C1504" w:rsidRDefault="006C1504" w:rsidP="00EB0F8F">
      <w:pPr>
        <w:rPr>
          <w:b/>
          <w:bCs/>
          <w:lang w:val="en-NZ"/>
        </w:rPr>
      </w:pPr>
      <w:r w:rsidRPr="002452E2">
        <w:rPr>
          <w:noProof/>
        </w:rPr>
        <mc:AlternateContent>
          <mc:Choice Requires="wps">
            <w:drawing>
              <wp:anchor distT="0" distB="0" distL="114300" distR="114300" simplePos="0" relativeHeight="251862016" behindDoc="1" locked="0" layoutInCell="1" allowOverlap="1" wp14:anchorId="7193F66E" wp14:editId="06BE60F1">
                <wp:simplePos x="0" y="0"/>
                <wp:positionH relativeFrom="margin">
                  <wp:posOffset>2190750</wp:posOffset>
                </wp:positionH>
                <wp:positionV relativeFrom="paragraph">
                  <wp:posOffset>207010</wp:posOffset>
                </wp:positionV>
                <wp:extent cx="3533775" cy="866775"/>
                <wp:effectExtent l="0" t="0" r="9525" b="9525"/>
                <wp:wrapNone/>
                <wp:docPr id="2111352650" name="Rectangle 211135265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3775" cy="866775"/>
                        </a:xfrm>
                        <a:prstGeom prst="rect">
                          <a:avLst/>
                        </a:prstGeom>
                        <a:solidFill>
                          <a:srgbClr val="C4E0F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506601C0" id="Rectangle 2111352650" o:spid="_x0000_s1026" alt="&quot;&quot;" style="position:absolute;margin-left:172.5pt;margin-top:16.3pt;width:278.25pt;height:68.25pt;z-index:-251454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" fillcolor="#c4e0f2" stroked="f" strokeweight="1pt">
                <w10:wrap anchorx="margin"/>
              </v:rect>
            </w:pict>
          </mc:Fallback>
        </mc:AlternateContent>
      </w:r>
    </w:p>
    <w:p w14:paraId="50F585FD" w14:textId="000596A5" w:rsidR="00084770" w:rsidRDefault="006C1504" w:rsidP="00EB0F8F">
      <w:pPr>
        <w:rPr>
          <w:lang w:val="en-NZ"/>
        </w:rPr>
      </w:pPr>
      <w:r>
        <w:rPr>
          <w:b/>
          <w:bCs/>
          <w:lang w:val="en-NZ"/>
        </w:rPr>
        <w:t>Protecting</w:t>
      </w:r>
      <w:r>
        <w:rPr>
          <w:lang w:val="en-NZ"/>
        </w:rPr>
        <w:t xml:space="preserve"> means keeping something safe.</w:t>
      </w:r>
    </w:p>
    <w:p w14:paraId="027F1F8D" w14:textId="326F020D" w:rsidR="006C1504" w:rsidRDefault="006C1504" w:rsidP="00EB0F8F">
      <w:pPr>
        <w:rPr>
          <w:lang w:val="en-NZ"/>
        </w:rPr>
      </w:pPr>
      <w:r>
        <w:rPr>
          <w:noProof/>
        </w:rPr>
        <w:drawing>
          <wp:anchor distT="0" distB="0" distL="114300" distR="114300" simplePos="0" relativeHeight="251767808" behindDoc="0" locked="0" layoutInCell="1" allowOverlap="1" wp14:anchorId="5DE5CD71" wp14:editId="29ACFF2E">
            <wp:simplePos x="0" y="0"/>
            <wp:positionH relativeFrom="margin">
              <wp:posOffset>0</wp:posOffset>
            </wp:positionH>
            <wp:positionV relativeFrom="paragraph">
              <wp:posOffset>267970</wp:posOffset>
            </wp:positionV>
            <wp:extent cx="1485900" cy="1485900"/>
            <wp:effectExtent l="0" t="0" r="0" b="0"/>
            <wp:wrapNone/>
            <wp:docPr id="1425652440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652440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5FA26A" w14:textId="618DA441" w:rsidR="006C1504" w:rsidRPr="006C1504" w:rsidRDefault="006C1504" w:rsidP="00EB0F8F">
      <w:pPr>
        <w:rPr>
          <w:lang w:val="en-NZ"/>
        </w:rPr>
      </w:pPr>
      <w:r w:rsidRPr="002452E2">
        <w:rPr>
          <w:noProof/>
        </w:rPr>
        <mc:AlternateContent>
          <mc:Choice Requires="wps">
            <w:drawing>
              <wp:anchor distT="0" distB="0" distL="114300" distR="114300" simplePos="0" relativeHeight="251679744" behindDoc="1" locked="0" layoutInCell="1" allowOverlap="1" wp14:anchorId="32483EA4" wp14:editId="35665E18">
                <wp:simplePos x="0" y="0"/>
                <wp:positionH relativeFrom="margin">
                  <wp:posOffset>2188210</wp:posOffset>
                </wp:positionH>
                <wp:positionV relativeFrom="paragraph">
                  <wp:posOffset>206375</wp:posOffset>
                </wp:positionV>
                <wp:extent cx="3533775" cy="866775"/>
                <wp:effectExtent l="0" t="0" r="9525" b="9525"/>
                <wp:wrapNone/>
                <wp:docPr id="1893280144" name="Rectangle 189328014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3775" cy="866775"/>
                        </a:xfrm>
                        <a:prstGeom prst="rect">
                          <a:avLst/>
                        </a:prstGeom>
                        <a:solidFill>
                          <a:srgbClr val="C4E0F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4343C2CE" id="Rectangle 1893280144" o:spid="_x0000_s1026" alt="&quot;&quot;" style="position:absolute;margin-left:172.3pt;margin-top:16.25pt;width:278.25pt;height:68.25pt;z-index:-251636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" fillcolor="#c4e0f2" stroked="f" strokeweight="1pt">
                <w10:wrap anchorx="margin"/>
              </v:rect>
            </w:pict>
          </mc:Fallback>
        </mc:AlternateContent>
      </w:r>
    </w:p>
    <w:p w14:paraId="6A36F935" w14:textId="695085E3" w:rsidR="00EB0F8F" w:rsidRDefault="00EB0F8F" w:rsidP="00EB0F8F">
      <w:pPr>
        <w:rPr>
          <w:lang w:val="en-NZ"/>
        </w:rPr>
      </w:pPr>
      <w:r w:rsidRPr="00A65121">
        <w:rPr>
          <w:b/>
          <w:bCs/>
          <w:lang w:val="en-NZ"/>
        </w:rPr>
        <w:t>History</w:t>
      </w:r>
      <w:r>
        <w:rPr>
          <w:lang w:val="en-NZ"/>
        </w:rPr>
        <w:t xml:space="preserve"> means</w:t>
      </w:r>
      <w:r w:rsidRPr="00A65121">
        <w:rPr>
          <w:lang w:val="en-NZ"/>
        </w:rPr>
        <w:t xml:space="preserve"> </w:t>
      </w:r>
      <w:r w:rsidR="00084770">
        <w:rPr>
          <w:lang w:val="en-NZ"/>
        </w:rPr>
        <w:t>things that happened a long time</w:t>
      </w:r>
      <w:r w:rsidRPr="00A65121">
        <w:rPr>
          <w:lang w:val="en-NZ"/>
        </w:rPr>
        <w:t xml:space="preserve"> ago.</w:t>
      </w:r>
    </w:p>
    <w:p w14:paraId="5A034E8E" w14:textId="77777777" w:rsidR="00EB0F8F" w:rsidRDefault="00EB0F8F" w:rsidP="00EB0F8F">
      <w:pPr>
        <w:rPr>
          <w:lang w:val="en-NZ"/>
        </w:rPr>
      </w:pPr>
    </w:p>
    <w:p w14:paraId="5A8E45B1" w14:textId="78B86448" w:rsidR="00084770" w:rsidRDefault="00084770">
      <w:pPr>
        <w:spacing w:line="240" w:lineRule="auto"/>
        <w:ind w:left="0"/>
        <w:rPr>
          <w:lang w:val="en-NZ"/>
        </w:rPr>
      </w:pPr>
      <w:r>
        <w:rPr>
          <w:lang w:val="en-NZ"/>
        </w:rPr>
        <w:br w:type="page"/>
      </w:r>
    </w:p>
    <w:p w14:paraId="43CD30AF" w14:textId="7278F261" w:rsidR="00084770" w:rsidRDefault="0094232E" w:rsidP="00EB0F8F">
      <w:r w:rsidRPr="00084770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0768" behindDoc="1" locked="0" layoutInCell="1" allowOverlap="1" wp14:anchorId="163A3A60" wp14:editId="3C34784F">
                <wp:simplePos x="0" y="0"/>
                <wp:positionH relativeFrom="margin">
                  <wp:posOffset>2143125</wp:posOffset>
                </wp:positionH>
                <wp:positionV relativeFrom="paragraph">
                  <wp:posOffset>-66675</wp:posOffset>
                </wp:positionV>
                <wp:extent cx="3584575" cy="6562725"/>
                <wp:effectExtent l="0" t="0" r="0" b="9525"/>
                <wp:wrapNone/>
                <wp:docPr id="2025660354" name="Rectangle 202566035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4575" cy="6562725"/>
                        </a:xfrm>
                        <a:prstGeom prst="rect">
                          <a:avLst/>
                        </a:prstGeom>
                        <a:solidFill>
                          <a:srgbClr val="C4E0F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78635007" id="Rectangle 2025660354" o:spid="_x0000_s1026" alt="&quot;&quot;" style="position:absolute;margin-left:168.75pt;margin-top:-5.25pt;width:282.25pt;height:516.75pt;z-index:-251635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" fillcolor="#c4e0f2" stroked="f" strokeweight="1pt"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69856" behindDoc="0" locked="0" layoutInCell="1" allowOverlap="1" wp14:anchorId="7591341F" wp14:editId="261F2A81">
            <wp:simplePos x="0" y="0"/>
            <wp:positionH relativeFrom="margin">
              <wp:align>left</wp:align>
            </wp:positionH>
            <wp:positionV relativeFrom="paragraph">
              <wp:posOffset>-113030</wp:posOffset>
            </wp:positionV>
            <wp:extent cx="1285875" cy="1407251"/>
            <wp:effectExtent l="0" t="0" r="0" b="2540"/>
            <wp:wrapNone/>
            <wp:docPr id="771016710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016710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5875" cy="14072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4770" w:rsidRPr="00084770">
        <w:rPr>
          <w:lang w:val="en-NZ"/>
        </w:rPr>
        <w:t>Here</w:t>
      </w:r>
      <w:r w:rsidR="00084770">
        <w:rPr>
          <w:b/>
          <w:bCs/>
          <w:lang w:val="en-NZ"/>
        </w:rPr>
        <w:t xml:space="preserve"> i</w:t>
      </w:r>
      <w:r w:rsidR="00EB0F8F" w:rsidRPr="00A65121">
        <w:rPr>
          <w:b/>
          <w:bCs/>
          <w:lang w:val="en-NZ"/>
        </w:rPr>
        <w:t xml:space="preserve">dentity </w:t>
      </w:r>
      <w:r w:rsidR="00084770" w:rsidRPr="00084770">
        <w:rPr>
          <w:lang w:val="en-NZ"/>
        </w:rPr>
        <w:t>means</w:t>
      </w:r>
      <w:r w:rsidR="00EB0F8F">
        <w:rPr>
          <w:lang w:val="en-NZ"/>
        </w:rPr>
        <w:t xml:space="preserve"> how New Zealanders see themselves.</w:t>
      </w:r>
      <w:r w:rsidR="00EB0F8F" w:rsidRPr="00591C63">
        <w:t xml:space="preserve"> </w:t>
      </w:r>
    </w:p>
    <w:p w14:paraId="4C1BBD28" w14:textId="4C281E1F" w:rsidR="00084770" w:rsidRDefault="00084770" w:rsidP="00EB0F8F"/>
    <w:p w14:paraId="5FFE3A7B" w14:textId="77777777" w:rsidR="000545A2" w:rsidRDefault="000545A2" w:rsidP="00EB0F8F"/>
    <w:p w14:paraId="052AC6CB" w14:textId="092F1AB4" w:rsidR="00084770" w:rsidRDefault="00EB0F8F" w:rsidP="00EB0F8F">
      <w:pPr>
        <w:rPr>
          <w:lang w:val="en-NZ"/>
        </w:rPr>
      </w:pPr>
      <w:r>
        <w:t xml:space="preserve">Identity </w:t>
      </w:r>
      <w:r w:rsidRPr="00591C63">
        <w:rPr>
          <w:lang w:val="en-NZ"/>
        </w:rPr>
        <w:t xml:space="preserve">makes </w:t>
      </w:r>
      <w:r>
        <w:rPr>
          <w:lang w:val="en-NZ"/>
        </w:rPr>
        <w:t>us</w:t>
      </w:r>
      <w:r w:rsidR="00084770">
        <w:rPr>
          <w:lang w:val="en-NZ"/>
        </w:rPr>
        <w:t>:</w:t>
      </w:r>
      <w:r w:rsidRPr="00591C63">
        <w:rPr>
          <w:lang w:val="en-NZ"/>
        </w:rPr>
        <w:t xml:space="preserve"> </w:t>
      </w:r>
    </w:p>
    <w:p w14:paraId="572A712D" w14:textId="32F4BAB1" w:rsidR="00084770" w:rsidRDefault="0094232E" w:rsidP="00084770">
      <w:pPr>
        <w:pStyle w:val="Listtoplevel"/>
      </w:pPr>
      <w:r>
        <w:drawing>
          <wp:anchor distT="0" distB="0" distL="114300" distR="114300" simplePos="0" relativeHeight="251771904" behindDoc="0" locked="0" layoutInCell="1" allowOverlap="1" wp14:anchorId="53F93051" wp14:editId="14AE5774">
            <wp:simplePos x="0" y="0"/>
            <wp:positionH relativeFrom="margin">
              <wp:align>left</wp:align>
            </wp:positionH>
            <wp:positionV relativeFrom="paragraph">
              <wp:posOffset>121920</wp:posOffset>
            </wp:positionV>
            <wp:extent cx="1531620" cy="1000125"/>
            <wp:effectExtent l="0" t="0" r="0" b="9525"/>
            <wp:wrapNone/>
            <wp:docPr id="1561275900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1275900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1620" cy="1000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0F8F" w:rsidRPr="00591C63">
        <w:t xml:space="preserve">unique </w:t>
      </w:r>
      <w:r>
        <w:t>/ not like anyone else</w:t>
      </w:r>
    </w:p>
    <w:p w14:paraId="7BDE107C" w14:textId="31B3D871" w:rsidR="00084770" w:rsidRDefault="00EB0F8F" w:rsidP="00084770">
      <w:pPr>
        <w:pStyle w:val="Listtoplevel"/>
      </w:pPr>
      <w:r w:rsidRPr="00591C63">
        <w:t xml:space="preserve">different. </w:t>
      </w:r>
    </w:p>
    <w:p w14:paraId="455A2224" w14:textId="77777777" w:rsidR="00084770" w:rsidRDefault="00084770" w:rsidP="00EB0F8F">
      <w:pPr>
        <w:rPr>
          <w:lang w:val="en-NZ"/>
        </w:rPr>
      </w:pPr>
    </w:p>
    <w:p w14:paraId="3264796C" w14:textId="17074CC2" w:rsidR="00084770" w:rsidRDefault="00084770" w:rsidP="00EB0F8F">
      <w:pPr>
        <w:rPr>
          <w:lang w:val="en-NZ"/>
        </w:rPr>
      </w:pPr>
    </w:p>
    <w:p w14:paraId="5ACCAD53" w14:textId="675FB62D" w:rsidR="00084770" w:rsidRDefault="0094232E" w:rsidP="00EB0F8F">
      <w:pPr>
        <w:rPr>
          <w:lang w:val="en-NZ"/>
        </w:rPr>
      </w:pPr>
      <w:r>
        <w:rPr>
          <w:noProof/>
        </w:rPr>
        <w:drawing>
          <wp:anchor distT="0" distB="0" distL="114300" distR="114300" simplePos="0" relativeHeight="251773952" behindDoc="0" locked="0" layoutInCell="1" allowOverlap="1" wp14:anchorId="5DDCC47F" wp14:editId="7F5DC6A4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1501961" cy="809625"/>
            <wp:effectExtent l="0" t="0" r="3175" b="0"/>
            <wp:wrapNone/>
            <wp:docPr id="1507859110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859110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1961" cy="809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4770">
        <w:rPr>
          <w:lang w:val="en-NZ"/>
        </w:rPr>
        <w:t xml:space="preserve">Identity includes </w:t>
      </w:r>
      <w:r w:rsidR="00EB0F8F" w:rsidRPr="00591C63">
        <w:rPr>
          <w:lang w:val="en-NZ"/>
        </w:rPr>
        <w:t>things like</w:t>
      </w:r>
      <w:r w:rsidR="00084770">
        <w:rPr>
          <w:lang w:val="en-NZ"/>
        </w:rPr>
        <w:t>:</w:t>
      </w:r>
    </w:p>
    <w:p w14:paraId="741F3634" w14:textId="012A7714" w:rsidR="00084770" w:rsidRDefault="00084770" w:rsidP="00084770">
      <w:pPr>
        <w:pStyle w:val="Listtoplevel"/>
      </w:pPr>
      <w:r>
        <w:t>b</w:t>
      </w:r>
      <w:r w:rsidR="00EB0F8F" w:rsidRPr="00591C63">
        <w:t>eliefs</w:t>
      </w:r>
    </w:p>
    <w:p w14:paraId="24AD8D0F" w14:textId="24B0C199" w:rsidR="00084770" w:rsidRPr="00084770" w:rsidRDefault="0094232E" w:rsidP="00084770">
      <w:pPr>
        <w:pStyle w:val="Listtoplevel"/>
        <w:rPr>
          <w:b/>
          <w:bCs/>
        </w:rPr>
      </w:pPr>
      <w:r>
        <w:drawing>
          <wp:anchor distT="0" distB="0" distL="114300" distR="114300" simplePos="0" relativeHeight="251776000" behindDoc="0" locked="0" layoutInCell="1" allowOverlap="1" wp14:anchorId="44F995B1" wp14:editId="4B9A890C">
            <wp:simplePos x="0" y="0"/>
            <wp:positionH relativeFrom="margin">
              <wp:align>left</wp:align>
            </wp:positionH>
            <wp:positionV relativeFrom="paragraph">
              <wp:posOffset>316230</wp:posOffset>
            </wp:positionV>
            <wp:extent cx="1428750" cy="1428750"/>
            <wp:effectExtent l="0" t="0" r="0" b="0"/>
            <wp:wrapNone/>
            <wp:docPr id="846845787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845787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4770" w:rsidRPr="00084770">
        <w:rPr>
          <w:b/>
          <w:bCs/>
        </w:rPr>
        <w:t>c</w:t>
      </w:r>
      <w:r w:rsidR="00EB0F8F" w:rsidRPr="00084770">
        <w:rPr>
          <w:b/>
          <w:bCs/>
        </w:rPr>
        <w:t>ulture</w:t>
      </w:r>
    </w:p>
    <w:p w14:paraId="4BE9716E" w14:textId="6F10DD58" w:rsidR="00EB0F8F" w:rsidRDefault="0094232E" w:rsidP="00084770">
      <w:pPr>
        <w:pStyle w:val="Listtoplevel"/>
      </w:pPr>
      <w:r>
        <w:t>e</w:t>
      </w:r>
      <w:r w:rsidR="00EB0F8F" w:rsidRPr="00591C63">
        <w:t>xperiences</w:t>
      </w:r>
      <w:r>
        <w:t xml:space="preserve"> / things that happen to us</w:t>
      </w:r>
      <w:r w:rsidR="00EB0F8F">
        <w:t xml:space="preserve">. </w:t>
      </w:r>
    </w:p>
    <w:p w14:paraId="55B16C9D" w14:textId="77777777" w:rsidR="00EB0F8F" w:rsidRDefault="00EB0F8F" w:rsidP="00EB0F8F">
      <w:pPr>
        <w:rPr>
          <w:lang w:val="en-NZ"/>
        </w:rPr>
      </w:pPr>
    </w:p>
    <w:p w14:paraId="4EC0E31F" w14:textId="544D75F1" w:rsidR="00084770" w:rsidRDefault="000545A2" w:rsidP="00EB0F8F">
      <w:pPr>
        <w:rPr>
          <w:lang w:val="en-NZ"/>
        </w:rPr>
      </w:pPr>
      <w:r w:rsidRPr="00084770">
        <w:rPr>
          <w:noProof/>
        </w:rPr>
        <mc:AlternateContent>
          <mc:Choice Requires="wps">
            <w:drawing>
              <wp:anchor distT="0" distB="0" distL="114300" distR="114300" simplePos="0" relativeHeight="251698176" behindDoc="1" locked="0" layoutInCell="1" allowOverlap="1" wp14:anchorId="75EB9A48" wp14:editId="5DC80858">
                <wp:simplePos x="0" y="0"/>
                <wp:positionH relativeFrom="margin">
                  <wp:posOffset>2133600</wp:posOffset>
                </wp:positionH>
                <wp:positionV relativeFrom="paragraph">
                  <wp:posOffset>194945</wp:posOffset>
                </wp:positionV>
                <wp:extent cx="3594100" cy="1866900"/>
                <wp:effectExtent l="0" t="0" r="6350" b="0"/>
                <wp:wrapNone/>
                <wp:docPr id="503193326" name="Rectangle 50319332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0" cy="1866900"/>
                        </a:xfrm>
                        <a:prstGeom prst="rect">
                          <a:avLst/>
                        </a:prstGeom>
                        <a:solidFill>
                          <a:srgbClr val="C4E0F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53C797FC" id="Rectangle 503193326" o:spid="_x0000_s1026" alt="&quot;&quot;" style="position:absolute;margin-left:168pt;margin-top:15.35pt;width:283pt;height:147pt;z-index:-251618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" fillcolor="#c4e0f2" stroked="f" strokeweight="1pt">
                <w10:wrap anchorx="margin"/>
              </v:rect>
            </w:pict>
          </mc:Fallback>
        </mc:AlternateContent>
      </w:r>
    </w:p>
    <w:p w14:paraId="461D5B72" w14:textId="303B3950" w:rsidR="000545A2" w:rsidRPr="005E3B48" w:rsidRDefault="0094232E" w:rsidP="000545A2">
      <w:pPr>
        <w:rPr>
          <w:rFonts w:eastAsia="Times New Roman" w:cs="Times New Roman"/>
          <w:lang w:val="en-GB"/>
        </w:rPr>
      </w:pPr>
      <w:r>
        <w:rPr>
          <w:noProof/>
        </w:rPr>
        <w:drawing>
          <wp:anchor distT="0" distB="0" distL="114300" distR="114300" simplePos="0" relativeHeight="251778048" behindDoc="0" locked="0" layoutInCell="1" allowOverlap="1" wp14:anchorId="6B127CD7" wp14:editId="02887ACA">
            <wp:simplePos x="0" y="0"/>
            <wp:positionH relativeFrom="margin">
              <wp:align>left</wp:align>
            </wp:positionH>
            <wp:positionV relativeFrom="paragraph">
              <wp:posOffset>312420</wp:posOffset>
            </wp:positionV>
            <wp:extent cx="1501858" cy="1114425"/>
            <wp:effectExtent l="0" t="0" r="3175" b="0"/>
            <wp:wrapNone/>
            <wp:docPr id="1269768208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768208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1858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45A2" w:rsidRPr="005E3B48">
        <w:rPr>
          <w:rFonts w:eastAsia="Times New Roman" w:cs="Times New Roman"/>
          <w:b/>
          <w:bCs/>
          <w:lang w:val="en-GB"/>
        </w:rPr>
        <w:t>Culture</w:t>
      </w:r>
      <w:r w:rsidR="000545A2" w:rsidRPr="005E3B48">
        <w:rPr>
          <w:rFonts w:eastAsia="Times New Roman" w:cs="Times New Roman"/>
          <w:lang w:val="en-GB"/>
        </w:rPr>
        <w:t xml:space="preserve"> is a way of:</w:t>
      </w:r>
    </w:p>
    <w:p w14:paraId="6F4A0C1D" w14:textId="5AD91026" w:rsidR="000545A2" w:rsidRPr="005E3B48" w:rsidRDefault="000545A2" w:rsidP="000545A2">
      <w:pPr>
        <w:pStyle w:val="Listtoplevel"/>
      </w:pPr>
      <w:r w:rsidRPr="005E3B48">
        <w:t>thinking that a group shares</w:t>
      </w:r>
    </w:p>
    <w:p w14:paraId="06BFB45E" w14:textId="77777777" w:rsidR="000545A2" w:rsidRPr="005E3B48" w:rsidRDefault="000545A2" w:rsidP="000545A2">
      <w:pPr>
        <w:pStyle w:val="Listtoplevel"/>
        <w:rPr>
          <w:lang w:eastAsia="en-NZ"/>
        </w:rPr>
      </w:pPr>
      <w:r w:rsidRPr="005E3B48">
        <w:t>doing things as a group.</w:t>
      </w:r>
    </w:p>
    <w:p w14:paraId="12A0B335" w14:textId="74BE4880" w:rsidR="00EB0F8F" w:rsidRDefault="00084770" w:rsidP="0094232E">
      <w:pPr>
        <w:rPr>
          <w:lang w:val="en-NZ"/>
        </w:rPr>
      </w:pPr>
      <w:r>
        <w:rPr>
          <w:lang w:val="en-NZ"/>
        </w:rPr>
        <w:br w:type="page"/>
      </w:r>
      <w:r w:rsidR="0094232E">
        <w:rPr>
          <w:noProof/>
          <w:lang w:val="en-NZ"/>
        </w:rPr>
        <w:lastRenderedPageBreak/>
        <mc:AlternateContent>
          <mc:Choice Requires="wpg">
            <w:drawing>
              <wp:anchor distT="0" distB="0" distL="114300" distR="114300" simplePos="0" relativeHeight="251783168" behindDoc="0" locked="0" layoutInCell="1" allowOverlap="1" wp14:anchorId="42F049BD" wp14:editId="48DB3A4D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314450" cy="1703705"/>
                <wp:effectExtent l="0" t="0" r="0" b="0"/>
                <wp:wrapNone/>
                <wp:docPr id="1799113698" name="Group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14450" cy="1703705"/>
                          <a:chOff x="0" y="0"/>
                          <a:chExt cx="1314450" cy="1703705"/>
                        </a:xfrm>
                      </wpg:grpSpPr>
                      <pic:pic xmlns:pic="http://schemas.openxmlformats.org/drawingml/2006/picture">
                        <pic:nvPicPr>
                          <pic:cNvPr id="76897726" name="Picture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17037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5898046" name="Picture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1000" y="114300"/>
                            <a:ext cx="849630" cy="8191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7827A686" id="Group 2" o:spid="_x0000_s1026" alt="&quot;&quot;" style="position:absolute;margin-left:0;margin-top:0;width:103.5pt;height:134.15pt;z-index:251783168" coordsize="13144,1703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">
                <v:shape id="Picture 2" o:spid="_x0000_s1027" type="#_x0000_t75" alt="&quot;&quot;" style="position:absolute;width:13144;height:17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">
                  <v:imagedata r:id="rId60" o:title=""/>
                </v:shape>
                <v:shape id="Picture 2" o:spid="_x0000_s1028" type="#_x0000_t75" alt="&quot;&quot;" style="position:absolute;left:3810;top:1143;width:8496;height:8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">
                  <v:imagedata r:id="rId61" o:title=""/>
                </v:shape>
              </v:group>
            </w:pict>
          </mc:Fallback>
        </mc:AlternateContent>
      </w:r>
      <w:r w:rsidR="00EB0F8F">
        <w:rPr>
          <w:lang w:val="en-NZ"/>
        </w:rPr>
        <w:t xml:space="preserve">Protecting stories includes thinking about how </w:t>
      </w:r>
      <w:r w:rsidR="00EB0F8F" w:rsidRPr="0D16629B">
        <w:rPr>
          <w:lang w:val="en-NZ"/>
        </w:rPr>
        <w:t xml:space="preserve">we store information online. </w:t>
      </w:r>
    </w:p>
    <w:p w14:paraId="3A07A882" w14:textId="4E06F996" w:rsidR="00EB0F8F" w:rsidRDefault="00EB0F8F" w:rsidP="00EB0F8F">
      <w:pPr>
        <w:rPr>
          <w:lang w:val="en-NZ"/>
        </w:rPr>
      </w:pPr>
    </w:p>
    <w:p w14:paraId="62ED838D" w14:textId="77777777" w:rsidR="008C330C" w:rsidRDefault="008C330C" w:rsidP="00EB0F8F">
      <w:pPr>
        <w:rPr>
          <w:lang w:val="en-NZ"/>
        </w:rPr>
      </w:pPr>
    </w:p>
    <w:p w14:paraId="3BE5A689" w14:textId="277BB89B" w:rsidR="008C330C" w:rsidRDefault="00C6526D" w:rsidP="00EB0F8F">
      <w:r>
        <w:rPr>
          <w:noProof/>
        </w:rPr>
        <w:drawing>
          <wp:anchor distT="0" distB="0" distL="114300" distR="114300" simplePos="0" relativeHeight="251785216" behindDoc="0" locked="0" layoutInCell="1" allowOverlap="1" wp14:anchorId="3F316B81" wp14:editId="1D58682E">
            <wp:simplePos x="0" y="0"/>
            <wp:positionH relativeFrom="margin">
              <wp:align>left</wp:align>
            </wp:positionH>
            <wp:positionV relativeFrom="paragraph">
              <wp:posOffset>590550</wp:posOffset>
            </wp:positionV>
            <wp:extent cx="1428750" cy="1428750"/>
            <wp:effectExtent l="0" t="0" r="0" b="0"/>
            <wp:wrapNone/>
            <wp:docPr id="91688175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88175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In the Briefing w</w:t>
      </w:r>
      <w:r w:rsidR="00EB0F8F">
        <w:t>e think about the ways people can tell the difference between</w:t>
      </w:r>
      <w:r w:rsidR="008C330C">
        <w:t xml:space="preserve"> information that is:</w:t>
      </w:r>
    </w:p>
    <w:p w14:paraId="184AEFD2" w14:textId="7F3F6505" w:rsidR="008C330C" w:rsidRDefault="00EB0F8F" w:rsidP="008C330C">
      <w:pPr>
        <w:pStyle w:val="Listtoplevel"/>
      </w:pPr>
      <w:r>
        <w:t xml:space="preserve">real </w:t>
      </w:r>
      <w:r w:rsidR="006C1504">
        <w:t>or true</w:t>
      </w:r>
    </w:p>
    <w:p w14:paraId="52D85C2A" w14:textId="6D8CAA1F" w:rsidR="00EB0F8F" w:rsidRDefault="008C330C" w:rsidP="008C330C">
      <w:pPr>
        <w:pStyle w:val="Listtoplevel"/>
        <w:rPr>
          <w:lang w:val="en-NZ"/>
        </w:rPr>
      </w:pPr>
      <w:r>
        <w:t>f</w:t>
      </w:r>
      <w:r w:rsidR="00EB0F8F">
        <w:t>ake</w:t>
      </w:r>
      <w:r w:rsidR="006C1504">
        <w:t xml:space="preserve"> or made up</w:t>
      </w:r>
      <w:r w:rsidR="00EB0F8F">
        <w:t>.</w:t>
      </w:r>
    </w:p>
    <w:p w14:paraId="5154A866" w14:textId="77777777" w:rsidR="00EB0F8F" w:rsidRDefault="00EB0F8F" w:rsidP="00EB0F8F">
      <w:pPr>
        <w:rPr>
          <w:lang w:val="en-NZ"/>
        </w:rPr>
      </w:pPr>
    </w:p>
    <w:p w14:paraId="37CD3589" w14:textId="77777777" w:rsidR="00EB0F8F" w:rsidRDefault="00EB0F8F" w:rsidP="00EB0F8F">
      <w:pPr>
        <w:rPr>
          <w:lang w:val="en-NZ"/>
        </w:rPr>
      </w:pPr>
    </w:p>
    <w:p w14:paraId="5C31DE8A" w14:textId="2E64A975" w:rsidR="0094232E" w:rsidRDefault="0094232E">
      <w:pPr>
        <w:spacing w:line="240" w:lineRule="auto"/>
        <w:ind w:left="0"/>
        <w:rPr>
          <w:szCs w:val="32"/>
          <w:lang w:val="en-NZ"/>
        </w:rPr>
      </w:pPr>
      <w:r>
        <w:rPr>
          <w:szCs w:val="32"/>
          <w:lang w:val="en-NZ"/>
        </w:rPr>
        <w:br w:type="page"/>
      </w:r>
    </w:p>
    <w:p w14:paraId="00334847" w14:textId="77777777" w:rsidR="00EB0F8F" w:rsidRPr="00AF61F0" w:rsidRDefault="00EB0F8F" w:rsidP="00EB0F8F">
      <w:pPr>
        <w:pStyle w:val="Heading1"/>
        <w:rPr>
          <w:lang w:val="en-NZ"/>
        </w:rPr>
      </w:pPr>
      <w:bookmarkStart w:id="13" w:name="_Te_Ao_Māori"/>
      <w:bookmarkStart w:id="14" w:name="_Toc810129717"/>
      <w:bookmarkStart w:id="15" w:name="_Toc198724386"/>
      <w:bookmarkEnd w:id="13"/>
      <w:r>
        <w:lastRenderedPageBreak/>
        <w:t>Te Ao Māori and technology</w:t>
      </w:r>
      <w:bookmarkEnd w:id="14"/>
      <w:bookmarkEnd w:id="15"/>
    </w:p>
    <w:p w14:paraId="4A686DBC" w14:textId="77777777" w:rsidR="00EB0F8F" w:rsidRDefault="00EB0F8F" w:rsidP="00EB0F8F">
      <w:pPr>
        <w:rPr>
          <w:szCs w:val="32"/>
          <w:lang w:val="en-NZ"/>
        </w:rPr>
      </w:pPr>
    </w:p>
    <w:p w14:paraId="33C67ED6" w14:textId="53351D18" w:rsidR="006B13AD" w:rsidRPr="003B0126" w:rsidRDefault="00C6526D" w:rsidP="00EB0F8F">
      <w:pPr>
        <w:rPr>
          <w:szCs w:val="32"/>
          <w:lang w:val="en-NZ"/>
        </w:rPr>
      </w:pPr>
      <w:r>
        <w:rPr>
          <w:noProof/>
        </w:rPr>
        <w:drawing>
          <wp:anchor distT="0" distB="0" distL="114300" distR="114300" simplePos="0" relativeHeight="251787264" behindDoc="0" locked="0" layoutInCell="1" allowOverlap="1" wp14:anchorId="37AA158F" wp14:editId="63A16CC6">
            <wp:simplePos x="0" y="0"/>
            <wp:positionH relativeFrom="margin">
              <wp:align>left</wp:align>
            </wp:positionH>
            <wp:positionV relativeFrom="paragraph">
              <wp:posOffset>123825</wp:posOffset>
            </wp:positionV>
            <wp:extent cx="1352550" cy="1003319"/>
            <wp:effectExtent l="0" t="0" r="0" b="6350"/>
            <wp:wrapNone/>
            <wp:docPr id="563392912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392912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2550" cy="10033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46AA01" w14:textId="77777777" w:rsidR="00EB0F8F" w:rsidRDefault="00EB0F8F" w:rsidP="00EB0F8F">
      <w:pPr>
        <w:rPr>
          <w:lang w:val="en-NZ"/>
        </w:rPr>
      </w:pPr>
      <w:r w:rsidRPr="00E27E75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81792" behindDoc="1" locked="0" layoutInCell="1" allowOverlap="1" wp14:anchorId="09D2B508" wp14:editId="43F83941">
                <wp:simplePos x="0" y="0"/>
                <wp:positionH relativeFrom="column">
                  <wp:posOffset>2247900</wp:posOffset>
                </wp:positionH>
                <wp:positionV relativeFrom="paragraph">
                  <wp:posOffset>-82550</wp:posOffset>
                </wp:positionV>
                <wp:extent cx="3671570" cy="844550"/>
                <wp:effectExtent l="0" t="0" r="5080" b="0"/>
                <wp:wrapNone/>
                <wp:docPr id="1125883154" name="Rectangle 198341912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844550"/>
                        </a:xfrm>
                        <a:prstGeom prst="rect">
                          <a:avLst/>
                        </a:prstGeom>
                        <a:solidFill>
                          <a:srgbClr val="C4E0F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0477EAB2" id="Rectangle 1983419120" o:spid="_x0000_s1026" alt="&quot;&quot;" style="position:absolute;margin-left:177pt;margin-top:-6.5pt;width:289.1pt;height:66.5pt;z-index:-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" fillcolor="#c4e0f2" stroked="f" strokeweight="1pt"/>
            </w:pict>
          </mc:Fallback>
        </mc:AlternateContent>
      </w:r>
      <w:r w:rsidRPr="00E27E75">
        <w:rPr>
          <w:b/>
          <w:bCs/>
          <w:lang w:val="en-NZ"/>
        </w:rPr>
        <w:t>Te Ao Māori</w:t>
      </w:r>
      <w:r w:rsidRPr="0D16629B">
        <w:rPr>
          <w:lang w:val="en-NZ"/>
        </w:rPr>
        <w:t xml:space="preserve"> means seeing the world from a Māori point of view.</w:t>
      </w:r>
    </w:p>
    <w:p w14:paraId="68F4AF05" w14:textId="77777777" w:rsidR="00EB0F8F" w:rsidRDefault="00EB0F8F" w:rsidP="00EB0F8F">
      <w:pPr>
        <w:rPr>
          <w:lang w:val="en-NZ"/>
        </w:rPr>
      </w:pPr>
    </w:p>
    <w:p w14:paraId="55F9980C" w14:textId="31569F15" w:rsidR="006B13AD" w:rsidRDefault="00C6526D" w:rsidP="00EB0F8F">
      <w:pPr>
        <w:rPr>
          <w:lang w:val="en-NZ"/>
        </w:rPr>
      </w:pPr>
      <w:r>
        <w:rPr>
          <w:noProof/>
        </w:rPr>
        <w:drawing>
          <wp:anchor distT="0" distB="0" distL="114300" distR="114300" simplePos="0" relativeHeight="251789312" behindDoc="0" locked="0" layoutInCell="1" allowOverlap="1" wp14:anchorId="0284B727" wp14:editId="42D6CD62">
            <wp:simplePos x="0" y="0"/>
            <wp:positionH relativeFrom="margin">
              <wp:align>left</wp:align>
            </wp:positionH>
            <wp:positionV relativeFrom="paragraph">
              <wp:posOffset>270510</wp:posOffset>
            </wp:positionV>
            <wp:extent cx="1419225" cy="765027"/>
            <wp:effectExtent l="0" t="0" r="0" b="0"/>
            <wp:wrapNone/>
            <wp:docPr id="2095375793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5375793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1560" cy="7662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EB37AC" w14:textId="5D8779C0" w:rsidR="00EB0F8F" w:rsidRDefault="00EB0F8F" w:rsidP="00EB0F8F">
      <w:pPr>
        <w:rPr>
          <w:lang w:val="en-NZ"/>
        </w:rPr>
      </w:pPr>
      <w:r>
        <w:rPr>
          <w:lang w:val="en-NZ"/>
        </w:rPr>
        <w:t xml:space="preserve">Te Ao </w:t>
      </w:r>
      <w:r w:rsidRPr="0D16629B">
        <w:rPr>
          <w:lang w:val="en-NZ"/>
        </w:rPr>
        <w:t>Māori is unique to</w:t>
      </w:r>
      <w:r w:rsidR="00C6526D">
        <w:rPr>
          <w:lang w:val="en-NZ"/>
        </w:rPr>
        <w:t xml:space="preserve"> / not like anything else in</w:t>
      </w:r>
      <w:r w:rsidRPr="0D16629B">
        <w:rPr>
          <w:lang w:val="en-NZ"/>
        </w:rPr>
        <w:t xml:space="preserve"> New Zealand culture.</w:t>
      </w:r>
    </w:p>
    <w:p w14:paraId="13C387B2" w14:textId="77777777" w:rsidR="00EB0F8F" w:rsidRDefault="00EB0F8F" w:rsidP="00EB0F8F">
      <w:pPr>
        <w:rPr>
          <w:lang w:val="en-NZ"/>
        </w:rPr>
      </w:pPr>
    </w:p>
    <w:p w14:paraId="49CDE11D" w14:textId="77777777" w:rsidR="006B13AD" w:rsidRDefault="006B13AD" w:rsidP="00EB0F8F">
      <w:pPr>
        <w:rPr>
          <w:lang w:val="en-NZ"/>
        </w:rPr>
      </w:pPr>
    </w:p>
    <w:p w14:paraId="4F3972B5" w14:textId="18462D2B" w:rsidR="00EB0F8F" w:rsidRDefault="00C6526D" w:rsidP="00EB0F8F">
      <w:pPr>
        <w:rPr>
          <w:lang w:val="en-NZ"/>
        </w:rPr>
      </w:pPr>
      <w:r>
        <w:rPr>
          <w:noProof/>
        </w:rPr>
        <w:drawing>
          <wp:anchor distT="0" distB="0" distL="114300" distR="114300" simplePos="0" relativeHeight="251791360" behindDoc="0" locked="0" layoutInCell="1" allowOverlap="1" wp14:anchorId="75E143F4" wp14:editId="45920031">
            <wp:simplePos x="0" y="0"/>
            <wp:positionH relativeFrom="margin">
              <wp:align>left</wp:align>
            </wp:positionH>
            <wp:positionV relativeFrom="paragraph">
              <wp:posOffset>134620</wp:posOffset>
            </wp:positionV>
            <wp:extent cx="1447800" cy="1447800"/>
            <wp:effectExtent l="0" t="0" r="0" b="0"/>
            <wp:wrapNone/>
            <wp:docPr id="2100715541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0715541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829" cy="14478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0F8F" w:rsidRPr="0D16629B">
        <w:rPr>
          <w:lang w:val="en-NZ"/>
        </w:rPr>
        <w:t>Māori knowledge includes:</w:t>
      </w:r>
    </w:p>
    <w:p w14:paraId="69F268B0" w14:textId="3CE780D5" w:rsidR="00EB0F8F" w:rsidRPr="006B13AD" w:rsidRDefault="006B13AD" w:rsidP="006B13AD">
      <w:pPr>
        <w:pStyle w:val="Listtoplevel"/>
      </w:pPr>
      <w:r w:rsidRPr="006B13AD">
        <w:t xml:space="preserve">te reo Māori / </w:t>
      </w:r>
      <w:r w:rsidR="00EB0F8F" w:rsidRPr="006B13AD">
        <w:t xml:space="preserve">Māori language </w:t>
      </w:r>
    </w:p>
    <w:p w14:paraId="376290E9" w14:textId="77777777" w:rsidR="006B13AD" w:rsidRPr="006B13AD" w:rsidRDefault="00EB0F8F" w:rsidP="006B13AD">
      <w:pPr>
        <w:pStyle w:val="Listtoplevel"/>
      </w:pPr>
      <w:r w:rsidRPr="006B13AD">
        <w:t>Māori</w:t>
      </w:r>
      <w:r w:rsidR="006B13AD" w:rsidRPr="006B13AD">
        <w:t>:</w:t>
      </w:r>
    </w:p>
    <w:p w14:paraId="13A70719" w14:textId="12283787" w:rsidR="00EB0F8F" w:rsidRDefault="00C6526D" w:rsidP="006B13AD">
      <w:pPr>
        <w:pStyle w:val="Listsecondlevel"/>
        <w:rPr>
          <w:szCs w:val="32"/>
        </w:rPr>
      </w:pPr>
      <w:r>
        <w:rPr>
          <w:noProof/>
        </w:rPr>
        <w:drawing>
          <wp:anchor distT="0" distB="0" distL="114300" distR="114300" simplePos="0" relativeHeight="251793408" behindDoc="0" locked="0" layoutInCell="1" allowOverlap="1" wp14:anchorId="4E784F9D" wp14:editId="0D1E3E9B">
            <wp:simplePos x="0" y="0"/>
            <wp:positionH relativeFrom="margin">
              <wp:align>left</wp:align>
            </wp:positionH>
            <wp:positionV relativeFrom="paragraph">
              <wp:posOffset>535940</wp:posOffset>
            </wp:positionV>
            <wp:extent cx="1521866" cy="1076325"/>
            <wp:effectExtent l="0" t="0" r="2540" b="0"/>
            <wp:wrapNone/>
            <wp:docPr id="1347334990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7334990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119" cy="10779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0F8F" w:rsidRPr="0D16629B">
        <w:t>history</w:t>
      </w:r>
    </w:p>
    <w:p w14:paraId="42D1ACA2" w14:textId="77777777" w:rsidR="006C1504" w:rsidRDefault="006C1504" w:rsidP="006B13AD">
      <w:pPr>
        <w:pStyle w:val="Listsecondlevel"/>
        <w:rPr>
          <w:szCs w:val="32"/>
        </w:rPr>
      </w:pPr>
      <w:r>
        <w:rPr>
          <w:szCs w:val="32"/>
        </w:rPr>
        <w:t>ways of doing things</w:t>
      </w:r>
    </w:p>
    <w:p w14:paraId="09C817C9" w14:textId="0F785F82" w:rsidR="00EB0F8F" w:rsidRDefault="006C1504" w:rsidP="006B13AD">
      <w:pPr>
        <w:pStyle w:val="Listsecondlevel"/>
        <w:rPr>
          <w:szCs w:val="32"/>
        </w:rPr>
      </w:pPr>
      <w:r>
        <w:rPr>
          <w:szCs w:val="32"/>
        </w:rPr>
        <w:t>ways things have been done for a long time</w:t>
      </w:r>
      <w:r w:rsidR="006B13AD">
        <w:rPr>
          <w:szCs w:val="32"/>
        </w:rPr>
        <w:t>.</w:t>
      </w:r>
    </w:p>
    <w:p w14:paraId="5C453B5B" w14:textId="77777777" w:rsidR="00EB0F8F" w:rsidRDefault="00EB0F8F" w:rsidP="00EB0F8F">
      <w:pPr>
        <w:rPr>
          <w:lang w:val="en-NZ"/>
        </w:rPr>
      </w:pPr>
    </w:p>
    <w:p w14:paraId="4EF082E4" w14:textId="77777777" w:rsidR="006B13AD" w:rsidRDefault="006B13AD" w:rsidP="00EB0F8F">
      <w:pPr>
        <w:rPr>
          <w:lang w:val="en-NZ"/>
        </w:rPr>
      </w:pPr>
    </w:p>
    <w:p w14:paraId="6702FAE2" w14:textId="196F8B4C" w:rsidR="00EB0F8F" w:rsidRDefault="00C6526D" w:rsidP="00EB0F8F">
      <w:pPr>
        <w:rPr>
          <w:lang w:val="en-NZ"/>
        </w:rPr>
      </w:pPr>
      <w:r>
        <w:rPr>
          <w:noProof/>
          <w:lang w:val="en-NZ"/>
        </w:rPr>
        <w:lastRenderedPageBreak/>
        <mc:AlternateContent>
          <mc:Choice Requires="wpg">
            <w:drawing>
              <wp:anchor distT="0" distB="0" distL="114300" distR="114300" simplePos="0" relativeHeight="251799552" behindDoc="0" locked="0" layoutInCell="1" allowOverlap="1" wp14:anchorId="673FAE96" wp14:editId="5C547BE0">
                <wp:simplePos x="0" y="0"/>
                <wp:positionH relativeFrom="column">
                  <wp:posOffset>0</wp:posOffset>
                </wp:positionH>
                <wp:positionV relativeFrom="paragraph">
                  <wp:posOffset>-342900</wp:posOffset>
                </wp:positionV>
                <wp:extent cx="1838325" cy="1905000"/>
                <wp:effectExtent l="0" t="38100" r="9525" b="0"/>
                <wp:wrapNone/>
                <wp:docPr id="1987232280" name="Group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38325" cy="1905000"/>
                          <a:chOff x="0" y="0"/>
                          <a:chExt cx="1838325" cy="1905000"/>
                        </a:xfrm>
                      </wpg:grpSpPr>
                      <pic:pic xmlns:pic="http://schemas.openxmlformats.org/drawingml/2006/picture">
                        <pic:nvPicPr>
                          <pic:cNvPr id="38500223" name="Picture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81025"/>
                            <a:ext cx="1323975" cy="13239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2813352" name="Speech Bubble: Oval 3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1454186">
                            <a:off x="857250" y="0"/>
                            <a:ext cx="981075" cy="866775"/>
                          </a:xfrm>
                          <a:prstGeom prst="wedgeEllipseCallou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7C9B871" w14:textId="77777777" w:rsidR="00C6526D" w:rsidRDefault="00C6526D" w:rsidP="00C6526D">
                              <w:pPr>
                                <w:ind w:left="0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3553733" name="Picture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57275" y="161925"/>
                            <a:ext cx="590550" cy="5905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673FAE96" id="Group 4" o:spid="_x0000_s1026" alt="&quot;&quot;" style="position:absolute;left:0;text-align:left;margin-left:0;margin-top:-27pt;width:144.75pt;height:150pt;z-index:251799552" coordsize="18383,1905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96Pz/////////////////////////////////////&#10;///p0un////////////////////////////////////////86Pz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1&#10;4fb///////////////////////////////////////WukK72////////////////////////////&#10;/////////+GQaZDi//////////////////////////////////////WukK72////////////////&#10;///////////////////////24fb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+7pMP//////////////////////////////////////792T3/Q////////////////////&#10;////////////////4JpPAFu7///////////////////////////////////xtnlPSXfK////////&#10;///////////////////////////r0sWrlq/y///////////////////////////////////////3&#10;5/n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xq+rqaipqq2xuMDL2uv/////////&#10;////////////////ol9XVFNUVVdbX2ZvfI+ow93v////////////////////s0wLBgMAAAAAAAAV&#10;RXSizfv/////////////////////0G4SAAAAAAAPM1mBqtT9////////////////////////7Y41&#10;AAUaMk1rjbLY/////////////////////////////7BUPFFogp694P//////////////////////&#10;/////////9eOg5+30vD////////////////////////////////////d1vT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fu7O3v8vb6////////&#10;/////////////////////////7mamJmcoaattL7K4f///////////////////////////6JXSkxR&#10;V11ofZa54////////////////////////////7NXABo1UG6Nr9P6////////////////////////&#10;/////85vQF97mbfY+////////////////////////////////+6fhafD4f//////////////////&#10;///////////////////k0e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//0P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//X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alt="&quot;&quot;" style="position:absolute;top:5810;width:13239;height:13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">
                  <v:imagedata r:id="rId67" o:title=""/>
                </v:shape>
                <v:shapetype id="_x0000_t63" coordsize="21600,21600" o:spt="63" adj="1350,25920" path="wr,,21600,21600@15@16@17@18l@21@22xe">
                  <v:stroke joinstyle="miter"/>
                  <v:formulas>
                    <v:f eqn="val #0"/>
                    <v:f eqn="val #1"/>
                    <v:f eqn="sum 10800 0 #0"/>
                    <v:f eqn="sum 10800 0 #1"/>
                    <v:f eqn="atan2 @2 @3"/>
                    <v:f eqn="sumangle @4 11 0"/>
                    <v:f eqn="sumangle @4 0 11"/>
                    <v:f eqn="cos 10800 @4"/>
                    <v:f eqn="sin 10800 @4"/>
                    <v:f eqn="cos 10800 @5"/>
                    <v:f eqn="sin 10800 @5"/>
                    <v:f eqn="cos 10800 @6"/>
                    <v:f eqn="sin 10800 @6"/>
                    <v:f eqn="sum 10800 0 @7"/>
                    <v:f eqn="sum 10800 0 @8"/>
                    <v:f eqn="sum 10800 0 @9"/>
                    <v:f eqn="sum 10800 0 @10"/>
                    <v:f eqn="sum 10800 0 @11"/>
                    <v:f eqn="sum 10800 0 @12"/>
                    <v:f eqn="mod @2 @3 0"/>
                    <v:f eqn="sum @19 0 10800"/>
                    <v:f eqn="if @20 #0 @13"/>
                    <v:f eqn="if @20 #1 @14"/>
                  </v:formulas>
                  <v:path o:connecttype="custom" o:connectlocs="10800,0;3163,3163;0,10800;3163,18437;10800,21600;18437,18437;21600,10800;18437,3163;@21,@22" textboxrect="3163,3163,18437,18437"/>
                  <v:handles>
                    <v:h position="#0,#1"/>
                  </v:handles>
                </v:shapetype>
                <v:shape id="Speech Bubble: Oval 3" o:spid="_x0000_s1028" type="#_x0000_t63" alt="&quot;&quot;" style="position:absolute;left:8572;width:9811;height:8667;rotation:1588359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" adj="6300,24300" filled="f" strokecolor="#09101d [484]" strokeweight="1pt">
                  <v:textbox>
                    <w:txbxContent>
                      <w:p w14:paraId="37C9B871" w14:textId="77777777" w:rsidR="00C6526D" w:rsidRDefault="00C6526D" w:rsidP="00C6526D">
                        <w:pPr>
                          <w:ind w:left="0"/>
                          <w:jc w:val="center"/>
                        </w:pPr>
                      </w:p>
                    </w:txbxContent>
                  </v:textbox>
                </v:shape>
                <v:shape id="Picture 2" o:spid="_x0000_s1029" type="#_x0000_t75" alt="&quot;&quot;" style="position:absolute;left:10572;top:1619;width:5906;height:5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">
                  <v:imagedata r:id="rId68" o:title=""/>
                </v:shape>
              </v:group>
            </w:pict>
          </mc:Fallback>
        </mc:AlternateContent>
      </w:r>
      <w:r w:rsidR="00EB0F8F" w:rsidRPr="0D16629B">
        <w:rPr>
          <w:lang w:val="en-NZ"/>
        </w:rPr>
        <w:t>The Briefing talks about how technology can affect the way Māori tell stories.</w:t>
      </w:r>
    </w:p>
    <w:p w14:paraId="785F8E5C" w14:textId="49942111" w:rsidR="00EB0F8F" w:rsidRDefault="00EB0F8F" w:rsidP="00EB0F8F">
      <w:pPr>
        <w:widowControl w:val="0"/>
        <w:autoSpaceDE w:val="0"/>
        <w:autoSpaceDN w:val="0"/>
        <w:spacing w:line="240" w:lineRule="auto"/>
        <w:ind w:left="0"/>
        <w:rPr>
          <w:lang w:val="en-NZ"/>
        </w:rPr>
      </w:pPr>
      <w:r>
        <w:rPr>
          <w:lang w:val="en-NZ"/>
        </w:rPr>
        <w:br w:type="page"/>
      </w:r>
    </w:p>
    <w:p w14:paraId="6BB82FB8" w14:textId="2D09EF84" w:rsidR="00EB0F8F" w:rsidRDefault="00EB0F8F" w:rsidP="00EB0F8F">
      <w:pPr>
        <w:pStyle w:val="Heading1"/>
        <w:rPr>
          <w:lang w:val="en-NZ"/>
        </w:rPr>
      </w:pPr>
      <w:bookmarkStart w:id="16" w:name="_How_does_change"/>
      <w:bookmarkStart w:id="17" w:name="_Toc2137049190"/>
      <w:bookmarkStart w:id="18" w:name="_Toc198724387"/>
      <w:bookmarkEnd w:id="16"/>
      <w:r w:rsidRPr="0D16629B">
        <w:rPr>
          <w:lang w:val="en-NZ"/>
        </w:rPr>
        <w:lastRenderedPageBreak/>
        <w:t xml:space="preserve">How does change </w:t>
      </w:r>
      <w:r w:rsidR="00291559">
        <w:rPr>
          <w:lang w:val="en-NZ"/>
        </w:rPr>
        <w:t>make a difference to</w:t>
      </w:r>
      <w:r w:rsidRPr="0D16629B">
        <w:rPr>
          <w:lang w:val="en-NZ"/>
        </w:rPr>
        <w:t xml:space="preserve"> our future</w:t>
      </w:r>
      <w:bookmarkEnd w:id="17"/>
      <w:r w:rsidR="005541F1">
        <w:rPr>
          <w:lang w:val="en-NZ"/>
        </w:rPr>
        <w:t xml:space="preserve"> storytelling</w:t>
      </w:r>
      <w:r w:rsidR="00C45040">
        <w:rPr>
          <w:lang w:val="en-NZ"/>
        </w:rPr>
        <w:t>?</w:t>
      </w:r>
      <w:bookmarkEnd w:id="18"/>
    </w:p>
    <w:p w14:paraId="140B9125" w14:textId="77777777" w:rsidR="00EB0F8F" w:rsidRDefault="00EB0F8F" w:rsidP="00A102D4">
      <w:pPr>
        <w:rPr>
          <w:lang w:val="en-NZ"/>
        </w:rPr>
      </w:pPr>
    </w:p>
    <w:p w14:paraId="11B92280" w14:textId="2682ED50" w:rsidR="00A102D4" w:rsidRDefault="00A102D4" w:rsidP="00A102D4">
      <w:pPr>
        <w:rPr>
          <w:lang w:val="en-NZ"/>
        </w:rPr>
      </w:pPr>
    </w:p>
    <w:p w14:paraId="1ACBF01E" w14:textId="1EBC8063" w:rsidR="00EB0F8F" w:rsidRDefault="00F32DA0" w:rsidP="00EB0F8F">
      <w:r>
        <w:rPr>
          <w:noProof/>
        </w:rPr>
        <w:drawing>
          <wp:anchor distT="0" distB="0" distL="114300" distR="114300" simplePos="0" relativeHeight="251801600" behindDoc="0" locked="0" layoutInCell="1" allowOverlap="1" wp14:anchorId="07E32B6D" wp14:editId="302129BA">
            <wp:simplePos x="0" y="0"/>
            <wp:positionH relativeFrom="margin">
              <wp:align>left</wp:align>
            </wp:positionH>
            <wp:positionV relativeFrom="paragraph">
              <wp:posOffset>19050</wp:posOffset>
            </wp:positionV>
            <wp:extent cx="1562100" cy="1058049"/>
            <wp:effectExtent l="0" t="0" r="0" b="8890"/>
            <wp:wrapNone/>
            <wp:docPr id="140636414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636414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6335" cy="10609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0F8F">
        <w:t xml:space="preserve">This Briefing looks at the </w:t>
      </w:r>
      <w:r w:rsidR="00A102D4">
        <w:t>things</w:t>
      </w:r>
      <w:r w:rsidR="00EB0F8F">
        <w:t xml:space="preserve"> that could </w:t>
      </w:r>
      <w:r w:rsidR="00291559">
        <w:t>make a difference to our</w:t>
      </w:r>
      <w:r w:rsidR="00EB0F8F">
        <w:t xml:space="preserve"> future</w:t>
      </w:r>
      <w:r w:rsidR="00A102D4">
        <w:t xml:space="preserve"> </w:t>
      </w:r>
      <w:r w:rsidR="005541F1">
        <w:t xml:space="preserve">storytelling </w:t>
      </w:r>
      <w:r w:rsidR="00A102D4">
        <w:t>like</w:t>
      </w:r>
      <w:r w:rsidR="00EB0F8F">
        <w:t>:</w:t>
      </w:r>
    </w:p>
    <w:p w14:paraId="1CC760CE" w14:textId="77777777" w:rsidR="00EB0F8F" w:rsidRDefault="00EB0F8F" w:rsidP="00EB0F8F">
      <w:pPr>
        <w:pStyle w:val="ListParagraph"/>
        <w:ind w:left="4253" w:right="187"/>
        <w:rPr>
          <w:szCs w:val="32"/>
        </w:rPr>
      </w:pPr>
      <w:r>
        <w:t>changing technology</w:t>
      </w:r>
    </w:p>
    <w:p w14:paraId="0202B5CC" w14:textId="55153B52" w:rsidR="00A102D4" w:rsidRPr="00A102D4" w:rsidRDefault="00F32DA0" w:rsidP="00A102D4">
      <w:pPr>
        <w:pStyle w:val="Listtoplevel"/>
        <w:rPr>
          <w:szCs w:val="32"/>
        </w:rPr>
      </w:pPr>
      <w:r>
        <w:drawing>
          <wp:anchor distT="0" distB="0" distL="114300" distR="114300" simplePos="0" relativeHeight="251803648" behindDoc="0" locked="0" layoutInCell="1" allowOverlap="1" wp14:anchorId="66E02ACE" wp14:editId="034A86E3">
            <wp:simplePos x="0" y="0"/>
            <wp:positionH relativeFrom="margin">
              <wp:align>left</wp:align>
            </wp:positionH>
            <wp:positionV relativeFrom="paragraph">
              <wp:posOffset>311150</wp:posOffset>
            </wp:positionV>
            <wp:extent cx="1619250" cy="1619250"/>
            <wp:effectExtent l="0" t="0" r="0" b="0"/>
            <wp:wrapNone/>
            <wp:docPr id="7591532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1532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250" cy="1619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0F8F" w:rsidRPr="00A102D4">
        <w:t xml:space="preserve">changing population </w:t>
      </w:r>
      <w:r w:rsidR="00A102D4">
        <w:rPr>
          <w:lang w:val="en-NZ"/>
        </w:rPr>
        <w:t>including:</w:t>
      </w:r>
    </w:p>
    <w:p w14:paraId="40AA2E35" w14:textId="06CF2D9B" w:rsidR="00A102D4" w:rsidRPr="00A102D4" w:rsidRDefault="00EB0F8F" w:rsidP="00A102D4">
      <w:pPr>
        <w:pStyle w:val="Listsecondlevel"/>
        <w:rPr>
          <w:szCs w:val="32"/>
        </w:rPr>
      </w:pPr>
      <w:r w:rsidRPr="00A102D4">
        <w:t xml:space="preserve">age </w:t>
      </w:r>
    </w:p>
    <w:p w14:paraId="27D97144" w14:textId="5BBB7388" w:rsidR="00EB0F8F" w:rsidRPr="00A102D4" w:rsidRDefault="00EB0F8F" w:rsidP="00A102D4">
      <w:pPr>
        <w:pStyle w:val="Listsecondlevel"/>
        <w:rPr>
          <w:b/>
          <w:bCs/>
          <w:szCs w:val="32"/>
        </w:rPr>
      </w:pPr>
      <w:r w:rsidRPr="00A102D4">
        <w:rPr>
          <w:b/>
          <w:bCs/>
        </w:rPr>
        <w:t>ethnicity</w:t>
      </w:r>
    </w:p>
    <w:p w14:paraId="6130BE9D" w14:textId="4E7AE95F" w:rsidR="00A102D4" w:rsidRPr="00A102D4" w:rsidRDefault="00F32DA0" w:rsidP="00EB0F8F">
      <w:pPr>
        <w:pStyle w:val="ListParagraph"/>
        <w:ind w:left="4253" w:right="187"/>
        <w:rPr>
          <w:szCs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08768" behindDoc="0" locked="0" layoutInCell="1" allowOverlap="1" wp14:anchorId="5C57CAC9" wp14:editId="5D255C6C">
                <wp:simplePos x="0" y="0"/>
                <wp:positionH relativeFrom="column">
                  <wp:posOffset>0</wp:posOffset>
                </wp:positionH>
                <wp:positionV relativeFrom="paragraph">
                  <wp:posOffset>569595</wp:posOffset>
                </wp:positionV>
                <wp:extent cx="1923415" cy="1622425"/>
                <wp:effectExtent l="0" t="0" r="0" b="0"/>
                <wp:wrapNone/>
                <wp:docPr id="1822130357" name="Group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23415" cy="1622425"/>
                          <a:chOff x="0" y="0"/>
                          <a:chExt cx="1923415" cy="1622425"/>
                        </a:xfrm>
                      </wpg:grpSpPr>
                      <pic:pic xmlns:pic="http://schemas.openxmlformats.org/drawingml/2006/picture">
                        <pic:nvPicPr>
                          <pic:cNvPr id="776538011" name="Picture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9563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9883114" name="Picture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33450" y="619125"/>
                            <a:ext cx="989965" cy="10033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14BDC53B" id="Group 5" o:spid="_x0000_s1026" alt="&quot;&quot;" style="position:absolute;margin-left:0;margin-top:44.85pt;width:151.45pt;height:127.75pt;z-index:251808768" coordsize="19234,162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MXt/wvQLhzIAAAAAAzytz7CBWo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">
                <v:shape id="Picture 2" o:spid="_x0000_s1027" type="#_x0000_t75" alt="&quot;&quot;" style="position:absolute;width:15335;height:9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">
                  <v:imagedata r:id="rId72" o:title=""/>
                </v:shape>
                <v:shape id="Picture 2" o:spid="_x0000_s1028" type="#_x0000_t75" alt="&quot;&quot;" style="position:absolute;left:9334;top:6191;width:9900;height:100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">
                  <v:imagedata r:id="rId73" o:title=""/>
                </v:shape>
              </v:group>
            </w:pict>
          </mc:Fallback>
        </mc:AlternateContent>
      </w:r>
      <w:r w:rsidR="00EB0F8F">
        <w:t>less trust in things like</w:t>
      </w:r>
      <w:r w:rsidR="00A102D4">
        <w:t>:</w:t>
      </w:r>
    </w:p>
    <w:p w14:paraId="5BA023B9" w14:textId="6C730D91" w:rsidR="00A102D4" w:rsidRPr="00A102D4" w:rsidRDefault="00EB0F8F" w:rsidP="00A102D4">
      <w:pPr>
        <w:pStyle w:val="Listsecondlevel"/>
        <w:rPr>
          <w:szCs w:val="32"/>
        </w:rPr>
      </w:pPr>
      <w:r>
        <w:t xml:space="preserve">governments </w:t>
      </w:r>
    </w:p>
    <w:p w14:paraId="5BDAFA8B" w14:textId="65B4558E" w:rsidR="00EB0F8F" w:rsidRDefault="00EB0F8F" w:rsidP="00A102D4">
      <w:pPr>
        <w:pStyle w:val="Listsecondlevel"/>
      </w:pPr>
      <w:r>
        <w:t>universities</w:t>
      </w:r>
      <w:r w:rsidR="00A102D4">
        <w:t>.</w:t>
      </w:r>
    </w:p>
    <w:p w14:paraId="09FD8E3C" w14:textId="0685DE88" w:rsidR="00A102D4" w:rsidRDefault="00A102D4">
      <w:pPr>
        <w:spacing w:line="240" w:lineRule="auto"/>
        <w:ind w:left="0"/>
      </w:pPr>
      <w:r>
        <w:br w:type="page"/>
      </w:r>
    </w:p>
    <w:p w14:paraId="3BA9FC41" w14:textId="38342E91" w:rsidR="00A102D4" w:rsidRDefault="00A102D4" w:rsidP="00A102D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1248" behindDoc="1" locked="0" layoutInCell="1" allowOverlap="1" wp14:anchorId="44742C15" wp14:editId="1CBBD808">
                <wp:simplePos x="0" y="0"/>
                <wp:positionH relativeFrom="column">
                  <wp:posOffset>2276475</wp:posOffset>
                </wp:positionH>
                <wp:positionV relativeFrom="paragraph">
                  <wp:posOffset>-28574</wp:posOffset>
                </wp:positionV>
                <wp:extent cx="3737610" cy="6000750"/>
                <wp:effectExtent l="0" t="0" r="0" b="0"/>
                <wp:wrapNone/>
                <wp:docPr id="2048509119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37610" cy="60007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750A46BF" id="Rectangle 4" o:spid="_x0000_s1026" alt="&quot;&quot;" style="position:absolute;margin-left:179.25pt;margin-top:-2.25pt;width:294.3pt;height:472.5pt;z-index:-2516152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" fillcolor="#bdd6ee [1304]" stroked="f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2272" behindDoc="0" locked="0" layoutInCell="1" allowOverlap="1" wp14:anchorId="26306B24" wp14:editId="6D5B7455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1514475" cy="1514475"/>
            <wp:effectExtent l="0" t="0" r="9525" b="9525"/>
            <wp:wrapThrough wrapText="bothSides">
              <wp:wrapPolygon edited="0">
                <wp:start x="8694" y="1087"/>
                <wp:lineTo x="7336" y="2717"/>
                <wp:lineTo x="6521" y="4347"/>
                <wp:lineTo x="6792" y="10325"/>
                <wp:lineTo x="4619" y="10868"/>
                <wp:lineTo x="1087" y="13585"/>
                <wp:lineTo x="1087" y="14672"/>
                <wp:lineTo x="0" y="19019"/>
                <wp:lineTo x="0" y="21464"/>
                <wp:lineTo x="21464" y="21464"/>
                <wp:lineTo x="21464" y="18204"/>
                <wp:lineTo x="20649" y="14128"/>
                <wp:lineTo x="17389" y="11683"/>
                <wp:lineTo x="14943" y="10325"/>
                <wp:lineTo x="14400" y="4619"/>
                <wp:lineTo x="13313" y="2174"/>
                <wp:lineTo x="11955" y="1087"/>
                <wp:lineTo x="8694" y="1087"/>
              </wp:wrapPolygon>
            </wp:wrapThrough>
            <wp:docPr id="411512993" name="Picture 4115129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514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74AF6">
        <w:rPr>
          <w:b/>
          <w:bCs/>
        </w:rPr>
        <w:t>Ethnicity</w:t>
      </w:r>
      <w:r>
        <w:t xml:space="preserve"> means </w:t>
      </w:r>
      <w:proofErr w:type="spellStart"/>
      <w:r>
        <w:t>your</w:t>
      </w:r>
      <w:proofErr w:type="spellEnd"/>
      <w:r>
        <w:t>:</w:t>
      </w:r>
    </w:p>
    <w:p w14:paraId="033F106D" w14:textId="1A3CEE41" w:rsidR="00A102D4" w:rsidRDefault="00A102D4" w:rsidP="00A102D4">
      <w:pPr>
        <w:pStyle w:val="Listtoplevel"/>
        <w:numPr>
          <w:ilvl w:val="0"/>
          <w:numId w:val="16"/>
        </w:numPr>
        <w:ind w:left="4253" w:hanging="567"/>
      </w:pPr>
      <w:r>
        <w:t>race like:</w:t>
      </w:r>
    </w:p>
    <w:p w14:paraId="2565CBAA" w14:textId="40868B53" w:rsidR="00A102D4" w:rsidRDefault="00A102D4" w:rsidP="00A102D4">
      <w:pPr>
        <w:pStyle w:val="Listsecondlevel"/>
        <w:numPr>
          <w:ilvl w:val="1"/>
          <w:numId w:val="16"/>
        </w:numPr>
        <w:ind w:left="4820" w:hanging="567"/>
      </w:pPr>
      <w:r>
        <w:t>Māori</w:t>
      </w:r>
    </w:p>
    <w:p w14:paraId="1D00105E" w14:textId="77777777" w:rsidR="00A102D4" w:rsidRDefault="00A102D4" w:rsidP="00A102D4">
      <w:pPr>
        <w:pStyle w:val="Listsecondlevel"/>
        <w:numPr>
          <w:ilvl w:val="1"/>
          <w:numId w:val="16"/>
        </w:numPr>
        <w:ind w:left="4820" w:hanging="567"/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323EDDA0" wp14:editId="688AE161">
            <wp:simplePos x="0" y="0"/>
            <wp:positionH relativeFrom="column">
              <wp:posOffset>133350</wp:posOffset>
            </wp:positionH>
            <wp:positionV relativeFrom="paragraph">
              <wp:posOffset>174625</wp:posOffset>
            </wp:positionV>
            <wp:extent cx="1419225" cy="1419225"/>
            <wp:effectExtent l="0" t="0" r="9525" b="9525"/>
            <wp:wrapThrough wrapText="bothSides">
              <wp:wrapPolygon edited="0">
                <wp:start x="8408" y="580"/>
                <wp:lineTo x="4059" y="5219"/>
                <wp:lineTo x="3769" y="6379"/>
                <wp:lineTo x="4349" y="10438"/>
                <wp:lineTo x="3189" y="15077"/>
                <wp:lineTo x="0" y="19426"/>
                <wp:lineTo x="0" y="21455"/>
                <wp:lineTo x="21455" y="21455"/>
                <wp:lineTo x="21455" y="19426"/>
                <wp:lineTo x="17106" y="15077"/>
                <wp:lineTo x="17106" y="10438"/>
                <wp:lineTo x="16236" y="5219"/>
                <wp:lineTo x="13337" y="1740"/>
                <wp:lineTo x="12177" y="580"/>
                <wp:lineTo x="8408" y="580"/>
              </wp:wrapPolygon>
            </wp:wrapThrough>
            <wp:docPr id="2137127346" name="Picture 21371273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1419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Samoan</w:t>
      </w:r>
    </w:p>
    <w:p w14:paraId="2680B4FA" w14:textId="77777777" w:rsidR="00A102D4" w:rsidRDefault="00A102D4" w:rsidP="00A102D4">
      <w:pPr>
        <w:pStyle w:val="Listsecondlevel"/>
        <w:numPr>
          <w:ilvl w:val="1"/>
          <w:numId w:val="16"/>
        </w:numPr>
        <w:ind w:left="4820" w:hanging="567"/>
      </w:pPr>
      <w:r>
        <w:t>Tongan</w:t>
      </w:r>
    </w:p>
    <w:p w14:paraId="32AB9198" w14:textId="77777777" w:rsidR="00A102D4" w:rsidRDefault="00A102D4" w:rsidP="00A102D4">
      <w:pPr>
        <w:pStyle w:val="Listtoplevel"/>
        <w:numPr>
          <w:ilvl w:val="0"/>
          <w:numId w:val="16"/>
        </w:numPr>
        <w:ind w:left="4253" w:hanging="567"/>
      </w:pPr>
      <w:r>
        <w:t>background like whether you:</w:t>
      </w:r>
    </w:p>
    <w:p w14:paraId="7AFD4596" w14:textId="77777777" w:rsidR="00A102D4" w:rsidRDefault="00A102D4" w:rsidP="00A102D4">
      <w:pPr>
        <w:pStyle w:val="Listsecondlevel"/>
        <w:numPr>
          <w:ilvl w:val="1"/>
          <w:numId w:val="16"/>
        </w:numPr>
        <w:ind w:left="4820" w:hanging="567"/>
      </w:pPr>
      <w:r>
        <w:rPr>
          <w:noProof/>
          <w:lang w:eastAsia="en-GB"/>
        </w:rPr>
        <w:drawing>
          <wp:anchor distT="0" distB="0" distL="114300" distR="114300" simplePos="0" relativeHeight="251700224" behindDoc="0" locked="0" layoutInCell="1" allowOverlap="1" wp14:anchorId="2F7FD4DC" wp14:editId="5DF50B35">
            <wp:simplePos x="0" y="0"/>
            <wp:positionH relativeFrom="margin">
              <wp:align>left</wp:align>
            </wp:positionH>
            <wp:positionV relativeFrom="paragraph">
              <wp:posOffset>669290</wp:posOffset>
            </wp:positionV>
            <wp:extent cx="1539521" cy="1162050"/>
            <wp:effectExtent l="0" t="0" r="3810" b="0"/>
            <wp:wrapNone/>
            <wp:docPr id="763085370" name="Picture 7630853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085370" name="Picture 7630853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6697" cy="11674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were born in Aotearoa New Zealand</w:t>
      </w:r>
    </w:p>
    <w:p w14:paraId="616395BC" w14:textId="77777777" w:rsidR="00A102D4" w:rsidRDefault="00A102D4" w:rsidP="00A102D4">
      <w:pPr>
        <w:pStyle w:val="Listsecondlevel"/>
        <w:numPr>
          <w:ilvl w:val="1"/>
          <w:numId w:val="16"/>
        </w:numPr>
        <w:ind w:left="4820" w:hanging="567"/>
      </w:pPr>
      <w:r>
        <w:t>moved to Aotearoa New Zealand from another country.</w:t>
      </w:r>
    </w:p>
    <w:p w14:paraId="715BDDB9" w14:textId="77777777" w:rsidR="00A102D4" w:rsidRDefault="00A102D4">
      <w:pPr>
        <w:spacing w:line="240" w:lineRule="auto"/>
        <w:ind w:left="0"/>
      </w:pPr>
    </w:p>
    <w:p w14:paraId="5CA888FD" w14:textId="77777777" w:rsidR="00A102D4" w:rsidRDefault="00A102D4" w:rsidP="00A102D4"/>
    <w:p w14:paraId="1394EBA4" w14:textId="62A54150" w:rsidR="00A102D4" w:rsidRDefault="00A102D4" w:rsidP="00A102D4">
      <w:r>
        <w:br w:type="column"/>
      </w:r>
      <w:r w:rsidR="00F32DA0">
        <w:rPr>
          <w:noProof/>
          <w:lang w:eastAsia="en-GB"/>
        </w:rPr>
        <w:lastRenderedPageBreak/>
        <w:drawing>
          <wp:anchor distT="0" distB="0" distL="114300" distR="114300" simplePos="0" relativeHeight="251810816" behindDoc="0" locked="0" layoutInCell="1" allowOverlap="1" wp14:anchorId="77B0FF7B" wp14:editId="7D5790A5">
            <wp:simplePos x="0" y="0"/>
            <wp:positionH relativeFrom="margin">
              <wp:align>left</wp:align>
            </wp:positionH>
            <wp:positionV relativeFrom="paragraph">
              <wp:posOffset>47625</wp:posOffset>
            </wp:positionV>
            <wp:extent cx="1390650" cy="1314165"/>
            <wp:effectExtent l="0" t="0" r="0" b="635"/>
            <wp:wrapNone/>
            <wp:docPr id="827463623" name="Picture 8274636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463623" name="Picture 8274636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3042" cy="13164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This Briefing also looks at the things that could </w:t>
      </w:r>
      <w:r w:rsidR="005541F1">
        <w:t>make a difference to our</w:t>
      </w:r>
      <w:r>
        <w:t xml:space="preserve"> future </w:t>
      </w:r>
      <w:r w:rsidR="005541F1">
        <w:t xml:space="preserve">storytelling </w:t>
      </w:r>
      <w:r>
        <w:t>like:</w:t>
      </w:r>
    </w:p>
    <w:p w14:paraId="5CBEFC2D" w14:textId="11C0FD19" w:rsidR="00A102D4" w:rsidRPr="00A102D4" w:rsidRDefault="006C1504" w:rsidP="00EB0F8F">
      <w:pPr>
        <w:pStyle w:val="ListParagraph"/>
        <w:ind w:left="4253" w:right="187"/>
        <w:rPr>
          <w:szCs w:val="32"/>
        </w:rPr>
      </w:pPr>
      <w:r>
        <w:t xml:space="preserve">people </w:t>
      </w:r>
      <w:r w:rsidR="00EB0F8F">
        <w:t>who</w:t>
      </w:r>
      <w:r w:rsidR="00A102D4">
        <w:t>:</w:t>
      </w:r>
    </w:p>
    <w:p w14:paraId="30DEAA4F" w14:textId="672E77A7" w:rsidR="00A102D4" w:rsidRPr="00A102D4" w:rsidRDefault="00F32DA0" w:rsidP="00A102D4">
      <w:pPr>
        <w:pStyle w:val="Listsecondlevel"/>
        <w:rPr>
          <w:szCs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17984" behindDoc="0" locked="0" layoutInCell="1" allowOverlap="1" wp14:anchorId="7CB14144" wp14:editId="235512FD">
                <wp:simplePos x="0" y="0"/>
                <wp:positionH relativeFrom="column">
                  <wp:posOffset>0</wp:posOffset>
                </wp:positionH>
                <wp:positionV relativeFrom="paragraph">
                  <wp:posOffset>440055</wp:posOffset>
                </wp:positionV>
                <wp:extent cx="1552575" cy="1552575"/>
                <wp:effectExtent l="0" t="0" r="9525" b="9525"/>
                <wp:wrapNone/>
                <wp:docPr id="717136051" name="Group 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52575" cy="1552575"/>
                          <a:chOff x="0" y="0"/>
                          <a:chExt cx="1552575" cy="1552575"/>
                        </a:xfrm>
                      </wpg:grpSpPr>
                      <pic:pic xmlns:pic="http://schemas.openxmlformats.org/drawingml/2006/picture">
                        <pic:nvPicPr>
                          <pic:cNvPr id="1200918782" name="Picture 204532847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7966800" name="Picture 135939753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95350" y="152400"/>
                            <a:ext cx="447675" cy="4476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4953525" name="Picture 40841559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47750" y="228600"/>
                            <a:ext cx="361950" cy="3619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3F53440A" id="Group 6" o:spid="_x0000_s1026" alt="&quot;&quot;" style="position:absolute;margin-left:0;margin-top:34.65pt;width:122.25pt;height:122.25pt;z-index:251817984" coordsize="15525,1552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3o/P///////////////////////////////////////+nS6f//////////////////////&#10;//////////////////zo/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Xh9v//////////////////////////&#10;////////////9a6Qrvb/////////////////////////////////////4ZBpkOL/////////////&#10;////////////////////////9a6Qrvb///////////////////////////////////////bh9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77ukw///////////////////&#10;////////////////////v3ZPf9D////////////////////////////////////gmk8AW7v/////&#10;//////////////////////////////G2eU9Jd8r//////////////////////////////////+vS&#10;xauWr/L///////////////////////////////////////fn+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+7s7e/y9vr/////////////////////////////////uZqY&#10;mZyhpq20vsrh////////////////////////////oldKTFFXXWh9lrnj////////////////////&#10;////////s1cAGjVQbo2v0/r/////////////////////////////zm9AX3uZt9j7////////////&#10;////////////////////7p+Fp8Ph/////////////////////////////////////+TR7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//Q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//9f5/wD7917r&#10;f4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">
                <v:shape id="Picture 2045328472" o:spid="_x0000_s1027" type="#_x0000_t75" alt="&quot;&quot;" style="position:absolute;width:15525;height:15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">
                  <v:imagedata r:id="rId81" o:title=""/>
                </v:shape>
                <v:shape id="Picture 1359397531" o:spid="_x0000_s1028" type="#_x0000_t75" alt="&quot;&quot;" style="position:absolute;left:8953;top:1524;width:4477;height:44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">
                  <v:imagedata r:id="rId82" o:title=""/>
                </v:shape>
                <v:shape id="Picture 408415591" o:spid="_x0000_s1029" type="#_x0000_t75" alt="&quot;&quot;" style="position:absolute;left:10477;top:2286;width:3620;height:3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">
                  <v:imagedata r:id="rId83" o:title=""/>
                </v:shape>
              </v:group>
            </w:pict>
          </mc:Fallback>
        </mc:AlternateContent>
      </w:r>
      <w:r w:rsidR="00EB0F8F">
        <w:t xml:space="preserve">have technology </w:t>
      </w:r>
    </w:p>
    <w:p w14:paraId="7ACA9337" w14:textId="5832DCBB" w:rsidR="00EB0F8F" w:rsidRDefault="006C1504" w:rsidP="00A102D4">
      <w:pPr>
        <w:pStyle w:val="Listsecondlevel"/>
        <w:rPr>
          <w:szCs w:val="32"/>
        </w:rPr>
      </w:pPr>
      <w:r>
        <w:t>do not</w:t>
      </w:r>
      <w:r w:rsidR="00EB0F8F">
        <w:t xml:space="preserve"> </w:t>
      </w:r>
      <w:r w:rsidR="00A102D4">
        <w:t>have technology</w:t>
      </w:r>
    </w:p>
    <w:p w14:paraId="487E9453" w14:textId="14D98825" w:rsidR="00EB0F8F" w:rsidRDefault="00EB0F8F" w:rsidP="00EB0F8F">
      <w:pPr>
        <w:pStyle w:val="ListParagraph"/>
        <w:ind w:left="4253" w:right="187"/>
        <w:rPr>
          <w:szCs w:val="32"/>
        </w:rPr>
      </w:pPr>
      <w:r>
        <w:t>people getting information they are not allowed to.</w:t>
      </w:r>
    </w:p>
    <w:p w14:paraId="3B0D0AFF" w14:textId="798D3985" w:rsidR="00EB0F8F" w:rsidRDefault="00EB0F8F" w:rsidP="00EB0F8F"/>
    <w:p w14:paraId="01EA83AE" w14:textId="66CAEE01" w:rsidR="00EB0F8F" w:rsidRDefault="00EB0F8F" w:rsidP="00C45040">
      <w:pPr>
        <w:widowControl w:val="0"/>
        <w:autoSpaceDE w:val="0"/>
        <w:autoSpaceDN w:val="0"/>
        <w:spacing w:line="240" w:lineRule="auto"/>
        <w:ind w:left="0"/>
      </w:pPr>
      <w:r>
        <w:br w:type="page"/>
      </w:r>
    </w:p>
    <w:p w14:paraId="1CCA6987" w14:textId="1FC7295B" w:rsidR="00EB0F8F" w:rsidRDefault="00EB0F8F" w:rsidP="00EB0F8F">
      <w:pPr>
        <w:pStyle w:val="Heading1"/>
      </w:pPr>
      <w:bookmarkStart w:id="19" w:name="_How_can_the"/>
      <w:bookmarkStart w:id="20" w:name="_Toc1405723390"/>
      <w:bookmarkStart w:id="21" w:name="_Toc198724388"/>
      <w:bookmarkEnd w:id="19"/>
      <w:r>
        <w:lastRenderedPageBreak/>
        <w:t xml:space="preserve">How can </w:t>
      </w:r>
      <w:r w:rsidR="00C45040">
        <w:t xml:space="preserve">the </w:t>
      </w:r>
      <w:r>
        <w:t>government make change</w:t>
      </w:r>
      <w:bookmarkEnd w:id="20"/>
      <w:r w:rsidR="00C45040">
        <w:t>?</w:t>
      </w:r>
      <w:bookmarkEnd w:id="21"/>
    </w:p>
    <w:p w14:paraId="1C3F262E" w14:textId="426086B1" w:rsidR="00EB0F8F" w:rsidRDefault="00EB0F8F" w:rsidP="00EB0F8F">
      <w:pPr>
        <w:rPr>
          <w:lang w:val="en-NZ"/>
        </w:rPr>
      </w:pPr>
    </w:p>
    <w:p w14:paraId="5BD8ACE3" w14:textId="0C1C0D3F" w:rsidR="00C45040" w:rsidRDefault="00920B5D" w:rsidP="00EB0F8F">
      <w:pPr>
        <w:rPr>
          <w:lang w:val="en-NZ"/>
        </w:rPr>
      </w:pPr>
      <w:r>
        <w:rPr>
          <w:noProof/>
          <w:lang w:eastAsia="en-GB"/>
        </w:rPr>
        <w:drawing>
          <wp:anchor distT="0" distB="0" distL="114300" distR="114300" simplePos="0" relativeHeight="251822080" behindDoc="0" locked="0" layoutInCell="1" allowOverlap="1" wp14:anchorId="3F011545" wp14:editId="56158583">
            <wp:simplePos x="0" y="0"/>
            <wp:positionH relativeFrom="margin">
              <wp:posOffset>0</wp:posOffset>
            </wp:positionH>
            <wp:positionV relativeFrom="paragraph">
              <wp:posOffset>307340</wp:posOffset>
            </wp:positionV>
            <wp:extent cx="1489075" cy="1167130"/>
            <wp:effectExtent l="0" t="0" r="0" b="0"/>
            <wp:wrapNone/>
            <wp:docPr id="1770377366" name="Picture 17703773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377366" name="Picture 17703773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9075" cy="1167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463345" w14:textId="77777777" w:rsidR="005541F1" w:rsidRDefault="00EB0F8F" w:rsidP="00EB0F8F">
      <w:pPr>
        <w:rPr>
          <w:lang w:val="en-NZ"/>
        </w:rPr>
      </w:pPr>
      <w:r w:rsidRPr="0D16629B">
        <w:rPr>
          <w:lang w:val="en-NZ"/>
        </w:rPr>
        <w:t xml:space="preserve">The Briefing </w:t>
      </w:r>
      <w:r w:rsidR="00C45040">
        <w:rPr>
          <w:lang w:val="en-NZ"/>
        </w:rPr>
        <w:t>talks about</w:t>
      </w:r>
      <w:r w:rsidRPr="0D16629B">
        <w:rPr>
          <w:lang w:val="en-NZ"/>
        </w:rPr>
        <w:t xml:space="preserve"> </w:t>
      </w:r>
      <w:r w:rsidR="00C45040" w:rsidRPr="00C45040">
        <w:rPr>
          <w:b/>
          <w:bCs/>
          <w:lang w:val="en-NZ"/>
        </w:rPr>
        <w:t>policy options</w:t>
      </w:r>
      <w:r w:rsidR="00C45040">
        <w:rPr>
          <w:lang w:val="en-NZ"/>
        </w:rPr>
        <w:t xml:space="preserve"> to deal </w:t>
      </w:r>
      <w:r w:rsidRPr="0D16629B">
        <w:rPr>
          <w:lang w:val="en-NZ"/>
        </w:rPr>
        <w:t>with future problems</w:t>
      </w:r>
      <w:r w:rsidR="005541F1">
        <w:rPr>
          <w:lang w:val="en-NZ"/>
        </w:rPr>
        <w:t xml:space="preserve"> with:</w:t>
      </w:r>
    </w:p>
    <w:p w14:paraId="03F12F6E" w14:textId="5C707AF0" w:rsidR="005541F1" w:rsidRDefault="00016867" w:rsidP="005541F1">
      <w:pPr>
        <w:pStyle w:val="Listtoplevel"/>
      </w:pPr>
      <w:r>
        <w:drawing>
          <wp:anchor distT="0" distB="0" distL="114300" distR="114300" simplePos="0" relativeHeight="251844608" behindDoc="0" locked="0" layoutInCell="1" allowOverlap="1" wp14:anchorId="0471873E" wp14:editId="17A08631">
            <wp:simplePos x="0" y="0"/>
            <wp:positionH relativeFrom="margin">
              <wp:align>left</wp:align>
            </wp:positionH>
            <wp:positionV relativeFrom="paragraph">
              <wp:posOffset>400685</wp:posOffset>
            </wp:positionV>
            <wp:extent cx="1295400" cy="1295400"/>
            <wp:effectExtent l="0" t="0" r="0" b="0"/>
            <wp:wrapNone/>
            <wp:docPr id="1413659449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659449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41F1">
        <w:t>technology</w:t>
      </w:r>
    </w:p>
    <w:p w14:paraId="0C036261" w14:textId="536B74E6" w:rsidR="005541F1" w:rsidRDefault="005541F1" w:rsidP="005541F1">
      <w:pPr>
        <w:pStyle w:val="Listtoplevel"/>
        <w:numPr>
          <w:ilvl w:val="0"/>
          <w:numId w:val="0"/>
        </w:numPr>
        <w:ind w:left="4253"/>
      </w:pPr>
      <w:r>
        <w:t>and</w:t>
      </w:r>
    </w:p>
    <w:p w14:paraId="5C147F4E" w14:textId="3588C299" w:rsidR="00C45040" w:rsidRDefault="005541F1" w:rsidP="005541F1">
      <w:pPr>
        <w:pStyle w:val="Listtoplevel"/>
      </w:pPr>
      <w:r>
        <w:t>storytelling</w:t>
      </w:r>
      <w:r w:rsidR="00EB0F8F" w:rsidRPr="0D16629B">
        <w:t xml:space="preserve">. </w:t>
      </w:r>
    </w:p>
    <w:p w14:paraId="2D1929AF" w14:textId="5F5EF75A" w:rsidR="00C45040" w:rsidRDefault="00C45040" w:rsidP="00EB0F8F">
      <w:pPr>
        <w:rPr>
          <w:lang w:val="en-NZ"/>
        </w:rPr>
      </w:pPr>
    </w:p>
    <w:p w14:paraId="579712A5" w14:textId="5944192D" w:rsidR="00C45040" w:rsidRDefault="00920B5D" w:rsidP="00EB0F8F">
      <w:pPr>
        <w:rPr>
          <w:lang w:val="en-NZ"/>
        </w:rPr>
      </w:pPr>
      <w:r>
        <w:rPr>
          <w:noProof/>
          <w:lang w:eastAsia="en-GB"/>
        </w:rPr>
        <w:drawing>
          <wp:anchor distT="0" distB="0" distL="114300" distR="114300" simplePos="0" relativeHeight="251820032" behindDoc="0" locked="0" layoutInCell="1" allowOverlap="1" wp14:anchorId="637AD4F1" wp14:editId="11C62FEE">
            <wp:simplePos x="0" y="0"/>
            <wp:positionH relativeFrom="margin">
              <wp:align>left</wp:align>
            </wp:positionH>
            <wp:positionV relativeFrom="paragraph">
              <wp:posOffset>220980</wp:posOffset>
            </wp:positionV>
            <wp:extent cx="1231340" cy="1231340"/>
            <wp:effectExtent l="0" t="0" r="0" b="6985"/>
            <wp:wrapNone/>
            <wp:docPr id="1371546560" name="Picture 13715465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1546560" name="Picture 13715465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1340" cy="1231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5040">
        <w:rPr>
          <w:noProof/>
        </w:rPr>
        <mc:AlternateContent>
          <mc:Choice Requires="wps">
            <w:drawing>
              <wp:anchor distT="0" distB="0" distL="114300" distR="114300" simplePos="0" relativeHeight="251705344" behindDoc="1" locked="0" layoutInCell="1" allowOverlap="1" wp14:anchorId="01D40A41" wp14:editId="32F533DC">
                <wp:simplePos x="0" y="0"/>
                <wp:positionH relativeFrom="margin">
                  <wp:align>right</wp:align>
                </wp:positionH>
                <wp:positionV relativeFrom="paragraph">
                  <wp:posOffset>210185</wp:posOffset>
                </wp:positionV>
                <wp:extent cx="3556635" cy="1162050"/>
                <wp:effectExtent l="0" t="0" r="5715" b="0"/>
                <wp:wrapNone/>
                <wp:docPr id="1514710412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6635" cy="11620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58C35EEA" id="Rectangle 4" o:spid="_x0000_s1026" alt="&quot;&quot;" style="position:absolute;margin-left:228.85pt;margin-top:16.55pt;width:280.05pt;height:91.5pt;z-index:-2516111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" fillcolor="#bdd6ee [1304]" stroked="f" strokeweight="1pt">
                <w10:wrap anchorx="margin"/>
              </v:rect>
            </w:pict>
          </mc:Fallback>
        </mc:AlternateContent>
      </w:r>
    </w:p>
    <w:p w14:paraId="3DA87DCA" w14:textId="63C1B3F3" w:rsidR="00EB0F8F" w:rsidRDefault="00C45040" w:rsidP="00C45040">
      <w:pPr>
        <w:rPr>
          <w:lang w:val="en-NZ"/>
        </w:rPr>
      </w:pPr>
      <w:r>
        <w:rPr>
          <w:lang w:val="en-NZ"/>
        </w:rPr>
        <w:t xml:space="preserve">Here </w:t>
      </w:r>
      <w:r w:rsidRPr="00C45040">
        <w:rPr>
          <w:b/>
          <w:bCs/>
          <w:lang w:val="en-NZ"/>
        </w:rPr>
        <w:t>policy options</w:t>
      </w:r>
      <w:r>
        <w:rPr>
          <w:lang w:val="en-NZ"/>
        </w:rPr>
        <w:t xml:space="preserve"> </w:t>
      </w:r>
      <w:proofErr w:type="gramStart"/>
      <w:r>
        <w:rPr>
          <w:lang w:val="en-NZ"/>
        </w:rPr>
        <w:t>means</w:t>
      </w:r>
      <w:proofErr w:type="gramEnd"/>
      <w:r>
        <w:rPr>
          <w:lang w:val="en-NZ"/>
        </w:rPr>
        <w:t xml:space="preserve"> different kinds of rules </w:t>
      </w:r>
      <w:r w:rsidR="006C1504">
        <w:rPr>
          <w:lang w:val="en-NZ"/>
        </w:rPr>
        <w:t>for how the government does things</w:t>
      </w:r>
      <w:r>
        <w:rPr>
          <w:lang w:val="en-NZ"/>
        </w:rPr>
        <w:t xml:space="preserve">. </w:t>
      </w:r>
    </w:p>
    <w:p w14:paraId="03EE8860" w14:textId="77777777" w:rsidR="00EB0F8F" w:rsidRDefault="00EB0F8F" w:rsidP="00EB0F8F">
      <w:pPr>
        <w:rPr>
          <w:lang w:val="en-NZ"/>
        </w:rPr>
      </w:pPr>
    </w:p>
    <w:p w14:paraId="5919E967" w14:textId="51F8BF29" w:rsidR="005541F1" w:rsidRDefault="005541F1">
      <w:pPr>
        <w:spacing w:line="240" w:lineRule="auto"/>
        <w:ind w:left="0"/>
        <w:rPr>
          <w:lang w:val="en-NZ"/>
        </w:rPr>
      </w:pPr>
      <w:r>
        <w:rPr>
          <w:lang w:val="en-NZ"/>
        </w:rPr>
        <w:br w:type="page"/>
      </w:r>
    </w:p>
    <w:p w14:paraId="70F2841E" w14:textId="5823E732" w:rsidR="00EB0F8F" w:rsidRDefault="00920B5D" w:rsidP="00EB0F8F">
      <w:pPr>
        <w:rPr>
          <w:lang w:val="en-NZ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824128" behindDoc="0" locked="0" layoutInCell="1" allowOverlap="1" wp14:anchorId="6718D554" wp14:editId="02B5B825">
            <wp:simplePos x="0" y="0"/>
            <wp:positionH relativeFrom="margin">
              <wp:align>left</wp:align>
            </wp:positionH>
            <wp:positionV relativeFrom="paragraph">
              <wp:posOffset>193675</wp:posOffset>
            </wp:positionV>
            <wp:extent cx="1285875" cy="1488713"/>
            <wp:effectExtent l="0" t="0" r="0" b="0"/>
            <wp:wrapNone/>
            <wp:docPr id="737019047" name="Picture 7370190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019047" name="Picture 7370190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5875" cy="14887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0F8F" w:rsidRPr="0D16629B">
        <w:rPr>
          <w:lang w:val="en-NZ"/>
        </w:rPr>
        <w:t>Each policy option looks at:</w:t>
      </w:r>
    </w:p>
    <w:p w14:paraId="22C36A69" w14:textId="77261F84" w:rsidR="00EB0F8F" w:rsidRDefault="00EB0F8F" w:rsidP="00C45040">
      <w:pPr>
        <w:pStyle w:val="Listtoplevel"/>
        <w:rPr>
          <w:szCs w:val="32"/>
        </w:rPr>
      </w:pPr>
      <w:r w:rsidRPr="0D16629B">
        <w:t xml:space="preserve">how much it would </w:t>
      </w:r>
      <w:r w:rsidR="00C45040">
        <w:t>deal with</w:t>
      </w:r>
      <w:r w:rsidRPr="0D16629B">
        <w:t xml:space="preserve"> the problem</w:t>
      </w:r>
    </w:p>
    <w:p w14:paraId="3DD60D32" w14:textId="31F856B7" w:rsidR="00EB0F8F" w:rsidRDefault="00EB0F8F" w:rsidP="00C45040">
      <w:pPr>
        <w:pStyle w:val="Listtoplevel"/>
        <w:rPr>
          <w:szCs w:val="32"/>
        </w:rPr>
      </w:pPr>
      <w:r w:rsidRPr="0D16629B">
        <w:t xml:space="preserve">how </w:t>
      </w:r>
      <w:r w:rsidR="006C1504">
        <w:t>hard</w:t>
      </w:r>
      <w:r w:rsidRPr="0D16629B">
        <w:t xml:space="preserve"> it would be to do</w:t>
      </w:r>
    </w:p>
    <w:p w14:paraId="57C502D7" w14:textId="0AED4A48" w:rsidR="00EB0F8F" w:rsidRDefault="00920B5D" w:rsidP="00C45040">
      <w:pPr>
        <w:pStyle w:val="Listtoplevel"/>
        <w:rPr>
          <w:szCs w:val="32"/>
        </w:rPr>
      </w:pPr>
      <w:r>
        <w:rPr>
          <w:lang w:eastAsia="en-GB"/>
        </w:rPr>
        <w:drawing>
          <wp:anchor distT="0" distB="0" distL="114300" distR="114300" simplePos="0" relativeHeight="251826176" behindDoc="0" locked="0" layoutInCell="1" allowOverlap="1" wp14:anchorId="5BDF4AF1" wp14:editId="10660FBA">
            <wp:simplePos x="0" y="0"/>
            <wp:positionH relativeFrom="margin">
              <wp:align>left</wp:align>
            </wp:positionH>
            <wp:positionV relativeFrom="paragraph">
              <wp:posOffset>59690</wp:posOffset>
            </wp:positionV>
            <wp:extent cx="1390650" cy="1390650"/>
            <wp:effectExtent l="0" t="0" r="0" b="0"/>
            <wp:wrapNone/>
            <wp:docPr id="1701885052" name="Picture 17018850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1885052" name="Picture 17018850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0F8F" w:rsidRPr="0D16629B">
        <w:t>how much it would cost</w:t>
      </w:r>
    </w:p>
    <w:p w14:paraId="3C0ADD7A" w14:textId="306AC3FB" w:rsidR="00EB0F8F" w:rsidRDefault="00EB0F8F" w:rsidP="00C45040">
      <w:pPr>
        <w:pStyle w:val="Listtoplevel"/>
        <w:rPr>
          <w:szCs w:val="32"/>
        </w:rPr>
      </w:pPr>
      <w:r w:rsidRPr="0D16629B">
        <w:t xml:space="preserve">risks </w:t>
      </w:r>
      <w:r w:rsidR="00C45040">
        <w:t xml:space="preserve">/ </w:t>
      </w:r>
      <w:r w:rsidRPr="0D16629B">
        <w:t>what could go wrong.</w:t>
      </w:r>
    </w:p>
    <w:p w14:paraId="07DF7654" w14:textId="77777777" w:rsidR="00EB0F8F" w:rsidRDefault="00EB0F8F" w:rsidP="00EB0F8F">
      <w:pPr>
        <w:rPr>
          <w:lang w:val="en-NZ"/>
        </w:rPr>
      </w:pPr>
    </w:p>
    <w:p w14:paraId="22CB224D" w14:textId="43708DDA" w:rsidR="005541F1" w:rsidRDefault="005541F1">
      <w:pPr>
        <w:spacing w:line="240" w:lineRule="auto"/>
        <w:ind w:left="0"/>
        <w:rPr>
          <w:lang w:val="en-NZ"/>
        </w:rPr>
      </w:pPr>
      <w:r>
        <w:rPr>
          <w:lang w:val="en-NZ"/>
        </w:rPr>
        <w:br w:type="page"/>
      </w:r>
    </w:p>
    <w:p w14:paraId="46F54450" w14:textId="77777777" w:rsidR="00EB0F8F" w:rsidRPr="003B0126" w:rsidRDefault="00EB0F8F" w:rsidP="00EB0F8F">
      <w:pPr>
        <w:pStyle w:val="Heading1"/>
        <w:rPr>
          <w:lang w:val="en-NZ"/>
        </w:rPr>
      </w:pPr>
      <w:bookmarkStart w:id="22" w:name="_Have_your_say"/>
      <w:bookmarkStart w:id="23" w:name="_Toc803642355"/>
      <w:bookmarkStart w:id="24" w:name="_Toc198724389"/>
      <w:bookmarkEnd w:id="22"/>
      <w:r w:rsidRPr="0D16629B">
        <w:rPr>
          <w:lang w:val="en-NZ"/>
        </w:rPr>
        <w:lastRenderedPageBreak/>
        <w:t xml:space="preserve">Have your say </w:t>
      </w:r>
      <w:r>
        <w:rPr>
          <w:lang w:val="en-NZ"/>
        </w:rPr>
        <w:t>on</w:t>
      </w:r>
      <w:r w:rsidRPr="0D16629B">
        <w:rPr>
          <w:lang w:val="en-NZ"/>
        </w:rPr>
        <w:t xml:space="preserve"> the Long-term Insights Briefing</w:t>
      </w:r>
      <w:bookmarkEnd w:id="23"/>
      <w:bookmarkEnd w:id="24"/>
    </w:p>
    <w:p w14:paraId="4A4A8129" w14:textId="77777777" w:rsidR="00EB0F8F" w:rsidRPr="003B0126" w:rsidRDefault="00EB0F8F" w:rsidP="00EB0F8F">
      <w:pPr>
        <w:rPr>
          <w:lang w:val="en-NZ"/>
        </w:rPr>
      </w:pPr>
    </w:p>
    <w:p w14:paraId="2749E267" w14:textId="13813DA5" w:rsidR="00EB0F8F" w:rsidRPr="003B0126" w:rsidRDefault="00EB0F8F" w:rsidP="00EB0F8F">
      <w:pPr>
        <w:rPr>
          <w:b/>
          <w:bCs/>
          <w:color w:val="000000"/>
          <w:szCs w:val="32"/>
          <w:lang w:val="en-NZ"/>
        </w:rPr>
      </w:pPr>
    </w:p>
    <w:p w14:paraId="587F6175" w14:textId="602693CB" w:rsidR="00EB0F8F" w:rsidRPr="003B0126" w:rsidRDefault="004466AA" w:rsidP="00EB0F8F">
      <w:pPr>
        <w:rPr>
          <w:lang w:val="en-NZ"/>
        </w:rPr>
      </w:pPr>
      <w:r w:rsidRPr="003B0126">
        <w:rPr>
          <w:b/>
          <w:bCs/>
          <w:noProof/>
          <w:szCs w:val="32"/>
          <w:lang w:val="en-NZ"/>
        </w:rPr>
        <w:drawing>
          <wp:anchor distT="0" distB="0" distL="114300" distR="114300" simplePos="0" relativeHeight="251657216" behindDoc="0" locked="0" layoutInCell="1" allowOverlap="1" wp14:anchorId="4F4378F2" wp14:editId="61BAA9DF">
            <wp:simplePos x="0" y="0"/>
            <wp:positionH relativeFrom="margin">
              <wp:align>left</wp:align>
            </wp:positionH>
            <wp:positionV relativeFrom="paragraph">
              <wp:posOffset>3810</wp:posOffset>
            </wp:positionV>
            <wp:extent cx="2011004" cy="733425"/>
            <wp:effectExtent l="0" t="0" r="0" b="0"/>
            <wp:wrapNone/>
            <wp:docPr id="1562208477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2208477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1911" cy="7337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0F8F" w:rsidRPr="0D16629B">
        <w:rPr>
          <w:lang w:val="en-NZ"/>
        </w:rPr>
        <w:t>We want to hear what people think about the draft Long-term Insights Briefing.</w:t>
      </w:r>
    </w:p>
    <w:p w14:paraId="29CAAFC1" w14:textId="77777777" w:rsidR="00EB0F8F" w:rsidRDefault="00EB0F8F" w:rsidP="00EB0F8F">
      <w:pPr>
        <w:rPr>
          <w:lang w:val="en-NZ"/>
        </w:rPr>
      </w:pPr>
    </w:p>
    <w:p w14:paraId="743A6FFB" w14:textId="5035EFE9" w:rsidR="001E77A4" w:rsidRDefault="001E77A4" w:rsidP="00EB0F8F">
      <w:pPr>
        <w:rPr>
          <w:lang w:val="en-NZ"/>
        </w:rPr>
      </w:pPr>
    </w:p>
    <w:p w14:paraId="1F4FC125" w14:textId="4463947C" w:rsidR="001E77A4" w:rsidRDefault="001E77A4" w:rsidP="00EB0F8F">
      <w:pPr>
        <w:rPr>
          <w:lang w:val="en-NZ"/>
        </w:rPr>
      </w:pPr>
      <w:r>
        <w:rPr>
          <w:noProof/>
          <w:lang w:val="en-NZ"/>
        </w:rPr>
        <w:drawing>
          <wp:anchor distT="0" distB="0" distL="114300" distR="114300" simplePos="0" relativeHeight="251660288" behindDoc="0" locked="0" layoutInCell="1" allowOverlap="1" wp14:anchorId="6667F3FB" wp14:editId="7F4D297A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1382395" cy="1439545"/>
            <wp:effectExtent l="0" t="0" r="8255" b="8255"/>
            <wp:wrapNone/>
            <wp:docPr id="176011527" name="Picture 9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11527" name="Picture 9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239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0F8F" w:rsidRPr="0D16629B">
        <w:rPr>
          <w:lang w:val="en-NZ"/>
        </w:rPr>
        <w:t xml:space="preserve">You can </w:t>
      </w:r>
      <w:r w:rsidR="007F0B31">
        <w:rPr>
          <w:lang w:val="en-NZ"/>
        </w:rPr>
        <w:t>read</w:t>
      </w:r>
      <w:r w:rsidR="00EB0F8F" w:rsidRPr="0D16629B">
        <w:rPr>
          <w:lang w:val="en-NZ"/>
        </w:rPr>
        <w:t xml:space="preserve"> the Briefing </w:t>
      </w:r>
      <w:r w:rsidR="007F0B31">
        <w:rPr>
          <w:lang w:val="en-NZ"/>
        </w:rPr>
        <w:t xml:space="preserve">at </w:t>
      </w:r>
      <w:r w:rsidR="00EB0F8F" w:rsidRPr="0D16629B">
        <w:rPr>
          <w:lang w:val="en-NZ"/>
        </w:rPr>
        <w:t xml:space="preserve">our </w:t>
      </w:r>
      <w:r w:rsidR="00EB0F8F" w:rsidRPr="001E77A4">
        <w:rPr>
          <w:b/>
          <w:bCs/>
          <w:lang w:val="en-NZ"/>
        </w:rPr>
        <w:t>website</w:t>
      </w:r>
      <w:r w:rsidR="00EB0F8F" w:rsidRPr="0D16629B">
        <w:rPr>
          <w:lang w:val="en-NZ"/>
        </w:rPr>
        <w:t xml:space="preserve">: </w:t>
      </w:r>
    </w:p>
    <w:p w14:paraId="1FA3CF91" w14:textId="415E2BE1" w:rsidR="001E77A4" w:rsidRDefault="001E77A4" w:rsidP="00EB0F8F">
      <w:pPr>
        <w:rPr>
          <w:lang w:val="en-NZ"/>
        </w:rPr>
      </w:pPr>
    </w:p>
    <w:p w14:paraId="5FC54851" w14:textId="522A9423" w:rsidR="00EB0F8F" w:rsidRPr="001E77A4" w:rsidRDefault="0026722F" w:rsidP="00EB0F8F">
      <w:pPr>
        <w:rPr>
          <w:b/>
          <w:bCs/>
          <w:color w:val="000000" w:themeColor="text1"/>
          <w:lang w:val="en-NZ"/>
        </w:rPr>
      </w:pPr>
      <w:hyperlink r:id="rId90" w:history="1">
        <w:r w:rsidR="001E77A4" w:rsidRPr="001E77A4">
          <w:rPr>
            <w:rStyle w:val="Hyperlink"/>
            <w:b/>
            <w:bCs/>
            <w:color w:val="000000" w:themeColor="text1"/>
            <w:u w:val="none"/>
            <w:lang w:val="en-NZ"/>
          </w:rPr>
          <w:t>www.mch.govt.nz</w:t>
        </w:r>
      </w:hyperlink>
    </w:p>
    <w:p w14:paraId="2E743706" w14:textId="77777777" w:rsidR="00EB0F8F" w:rsidRDefault="00EB0F8F" w:rsidP="00EB0F8F">
      <w:pPr>
        <w:rPr>
          <w:lang w:val="en-NZ"/>
        </w:rPr>
      </w:pPr>
    </w:p>
    <w:p w14:paraId="704155FB" w14:textId="5381357C" w:rsidR="00EB0F8F" w:rsidRDefault="00EB0F8F" w:rsidP="00EB0F8F">
      <w:pPr>
        <w:rPr>
          <w:lang w:val="en-NZ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5CD75CA4" wp14:editId="24B94230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1122680" cy="1439545"/>
            <wp:effectExtent l="0" t="0" r="1270" b="8255"/>
            <wp:wrapNone/>
            <wp:docPr id="899579164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183D7F6-B498-43B3-948B-1728B52AA6E4}">
                          <adec:decorative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:adec="http://schemas.microsoft.com/office/drawing/2017/decorative" xmlns:w16sdtfl="http://schemas.microsoft.com/office/word/2024/wordml/sdtformatlock" val="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2680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8C79AB" w14:textId="77777777" w:rsidR="00EB0F8F" w:rsidRDefault="00EB0F8F" w:rsidP="00EB0F8F">
      <w:pPr>
        <w:rPr>
          <w:lang w:val="en-NZ"/>
        </w:rPr>
      </w:pPr>
      <w:r w:rsidRPr="0D16629B">
        <w:rPr>
          <w:lang w:val="en-NZ"/>
        </w:rPr>
        <w:t xml:space="preserve">The </w:t>
      </w:r>
      <w:r>
        <w:rPr>
          <w:lang w:val="en-NZ"/>
        </w:rPr>
        <w:t>Long-Term Insights Briefing</w:t>
      </w:r>
      <w:r w:rsidRPr="0D16629B">
        <w:rPr>
          <w:lang w:val="en-NZ"/>
        </w:rPr>
        <w:t xml:space="preserve"> is </w:t>
      </w:r>
      <w:r w:rsidRPr="0D16629B">
        <w:rPr>
          <w:b/>
          <w:bCs/>
          <w:lang w:val="en-NZ"/>
        </w:rPr>
        <w:t>not</w:t>
      </w:r>
      <w:r w:rsidRPr="0D16629B">
        <w:rPr>
          <w:lang w:val="en-NZ"/>
        </w:rPr>
        <w:t xml:space="preserve"> in Easy Read.</w:t>
      </w:r>
    </w:p>
    <w:p w14:paraId="492455C9" w14:textId="77777777" w:rsidR="00EB0F8F" w:rsidRDefault="00EB0F8F" w:rsidP="00EB0F8F">
      <w:pPr>
        <w:rPr>
          <w:lang w:val="en-NZ"/>
        </w:rPr>
      </w:pPr>
    </w:p>
    <w:p w14:paraId="632C5246" w14:textId="1FC871AF" w:rsidR="00EB0F8F" w:rsidRPr="003B0126" w:rsidRDefault="00EB0F8F" w:rsidP="00EB0F8F">
      <w:pPr>
        <w:rPr>
          <w:lang w:val="en-NZ"/>
        </w:rPr>
      </w:pPr>
    </w:p>
    <w:p w14:paraId="365D338D" w14:textId="3F948740" w:rsidR="00EB0F8F" w:rsidRPr="003B0126" w:rsidRDefault="001E77A4" w:rsidP="00EB0F8F">
      <w:r>
        <w:rPr>
          <w:noProof/>
          <w:lang w:val="en-NZ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118445E7" wp14:editId="609AE52C">
                <wp:simplePos x="0" y="0"/>
                <wp:positionH relativeFrom="column">
                  <wp:posOffset>12700</wp:posOffset>
                </wp:positionH>
                <wp:positionV relativeFrom="paragraph">
                  <wp:posOffset>148590</wp:posOffset>
                </wp:positionV>
                <wp:extent cx="1767205" cy="827405"/>
                <wp:effectExtent l="0" t="0" r="4445" b="0"/>
                <wp:wrapNone/>
                <wp:docPr id="2046647102" name="Group 9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7205" cy="827405"/>
                          <a:chOff x="0" y="0"/>
                          <a:chExt cx="1767205" cy="827405"/>
                        </a:xfrm>
                      </wpg:grpSpPr>
                      <pic:pic xmlns:pic="http://schemas.openxmlformats.org/drawingml/2006/picture">
                        <pic:nvPicPr>
                          <pic:cNvPr id="553115782" name="Picture 9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827405" cy="8274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7397452" name="Picture 9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39800" y="0"/>
                            <a:ext cx="827405" cy="8274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2ADFE051" id="Group 96" o:spid="_x0000_s1026" alt="&quot;&quot;" style="position:absolute;margin-left:1pt;margin-top:11.7pt;width:139.15pt;height:65.15pt;z-index:251659264" coordsize="17672,82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">
                <v:shape id="Picture 94" o:spid="_x0000_s1027" type="#_x0000_t75" alt="&quot;&quot;" style="position:absolute;width:8274;height:8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">
                  <v:imagedata r:id="rId94" o:title=""/>
                </v:shape>
                <v:shape id="Picture 95" o:spid="_x0000_s1028" type="#_x0000_t75" alt="&quot;&quot;" style="position:absolute;left:9398;width:8274;height:8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">
                  <v:imagedata r:id="rId95" o:title=""/>
                </v:shape>
              </v:group>
            </w:pict>
          </mc:Fallback>
        </mc:AlternateContent>
      </w:r>
      <w:r w:rsidR="00EB0F8F">
        <w:t xml:space="preserve">You have until </w:t>
      </w:r>
      <w:r w:rsidR="00EB0F8F" w:rsidRPr="1250C19D">
        <w:rPr>
          <w:b/>
          <w:bCs/>
        </w:rPr>
        <w:t>6 July 2025</w:t>
      </w:r>
      <w:r w:rsidR="00EB0F8F">
        <w:t xml:space="preserve"> to have your say.</w:t>
      </w:r>
    </w:p>
    <w:p w14:paraId="308F862F" w14:textId="77777777" w:rsidR="00EB0F8F" w:rsidRDefault="00EB0F8F" w:rsidP="00EB0F8F">
      <w:pPr>
        <w:rPr>
          <w:lang w:val="en-NZ"/>
        </w:rPr>
      </w:pPr>
    </w:p>
    <w:p w14:paraId="0D1B8A60" w14:textId="2BA92D30" w:rsidR="00EB0F8F" w:rsidRPr="003B0126" w:rsidRDefault="00EB0F8F" w:rsidP="00EB0F8F">
      <w:pPr>
        <w:rPr>
          <w:lang w:val="en-NZ"/>
        </w:rPr>
      </w:pPr>
    </w:p>
    <w:p w14:paraId="782F46BC" w14:textId="6F7AE3C1" w:rsidR="00EB0F8F" w:rsidRPr="0085761A" w:rsidRDefault="0047319C" w:rsidP="00EB0F8F">
      <w:pPr>
        <w:rPr>
          <w:lang w:val="en-NZ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828224" behindDoc="0" locked="0" layoutInCell="1" allowOverlap="1" wp14:anchorId="58805A53" wp14:editId="36761376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457325" cy="1457325"/>
            <wp:effectExtent l="0" t="0" r="9525" b="9525"/>
            <wp:wrapNone/>
            <wp:docPr id="1493720022" name="Picture 14937200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3720022" name="Picture 14937200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747" cy="14577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0F8F" w:rsidRPr="1250C19D">
        <w:rPr>
          <w:lang w:val="en-NZ"/>
        </w:rPr>
        <w:t xml:space="preserve">You can </w:t>
      </w:r>
      <w:r w:rsidR="00EB0F8F">
        <w:t xml:space="preserve">have your say by contacting our team by </w:t>
      </w:r>
      <w:r w:rsidR="00EB0F8F" w:rsidRPr="001E77A4">
        <w:rPr>
          <w:b/>
          <w:bCs/>
        </w:rPr>
        <w:t>email</w:t>
      </w:r>
      <w:r w:rsidR="001E77A4">
        <w:rPr>
          <w:b/>
          <w:bCs/>
        </w:rPr>
        <w:t xml:space="preserve"> </w:t>
      </w:r>
      <w:r w:rsidR="001E77A4" w:rsidRPr="001E77A4">
        <w:t>at</w:t>
      </w:r>
      <w:r w:rsidR="00EB0F8F" w:rsidRPr="003B0126">
        <w:rPr>
          <w:lang w:val="en-NZ"/>
        </w:rPr>
        <w:t>:</w:t>
      </w:r>
    </w:p>
    <w:p w14:paraId="48B9878B" w14:textId="77777777" w:rsidR="00EB0F8F" w:rsidRPr="00501350" w:rsidRDefault="00EB0F8F" w:rsidP="00EB0F8F"/>
    <w:p w14:paraId="1091B30B" w14:textId="77777777" w:rsidR="00EB0F8F" w:rsidRPr="001E77A4" w:rsidRDefault="0026722F" w:rsidP="00EB0F8F">
      <w:pPr>
        <w:rPr>
          <w:rStyle w:val="Hyperlink"/>
          <w:b/>
          <w:bCs/>
          <w:color w:val="000000" w:themeColor="text1"/>
          <w:u w:val="none"/>
          <w:lang w:val="en-NZ"/>
        </w:rPr>
      </w:pPr>
      <w:hyperlink r:id="rId97">
        <w:r w:rsidR="00EB0F8F" w:rsidRPr="001E77A4">
          <w:rPr>
            <w:rStyle w:val="Hyperlink"/>
            <w:b/>
            <w:bCs/>
            <w:color w:val="000000" w:themeColor="text1"/>
            <w:u w:val="none"/>
            <w:lang w:val="en-NZ"/>
          </w:rPr>
          <w:t>ltib@mch.govt.nz</w:t>
        </w:r>
      </w:hyperlink>
    </w:p>
    <w:p w14:paraId="408E74C7" w14:textId="77777777" w:rsidR="00EB0F8F" w:rsidRPr="00501350" w:rsidRDefault="00EB0F8F" w:rsidP="00EB0F8F"/>
    <w:p w14:paraId="3422D095" w14:textId="77777777" w:rsidR="00EB0F8F" w:rsidRPr="00501350" w:rsidRDefault="00EB0F8F" w:rsidP="00EB0F8F"/>
    <w:p w14:paraId="36A8B940" w14:textId="2D9CD4FF" w:rsidR="00EB0F8F" w:rsidRPr="00501350" w:rsidRDefault="00EB0F8F" w:rsidP="00EB0F8F">
      <w:r w:rsidRPr="00501350">
        <w:t xml:space="preserve">You can </w:t>
      </w:r>
      <w:r w:rsidRPr="00501350">
        <w:rPr>
          <w:b/>
          <w:bCs/>
        </w:rPr>
        <w:t xml:space="preserve">post </w:t>
      </w:r>
      <w:r w:rsidRPr="00501350">
        <w:t>your answers to:</w:t>
      </w:r>
    </w:p>
    <w:p w14:paraId="01D78CEB" w14:textId="77777777" w:rsidR="00EB0F8F" w:rsidRDefault="00EB0F8F" w:rsidP="00EB0F8F">
      <w:r>
        <w:rPr>
          <w:noProof/>
        </w:rPr>
        <w:drawing>
          <wp:anchor distT="0" distB="0" distL="114300" distR="114300" simplePos="0" relativeHeight="251662336" behindDoc="0" locked="0" layoutInCell="1" allowOverlap="1" wp14:anchorId="780E897F" wp14:editId="4E3D335E">
            <wp:simplePos x="0" y="0"/>
            <wp:positionH relativeFrom="margin">
              <wp:align>left</wp:align>
            </wp:positionH>
            <wp:positionV relativeFrom="paragraph">
              <wp:posOffset>351578</wp:posOffset>
            </wp:positionV>
            <wp:extent cx="1306800" cy="1800000"/>
            <wp:effectExtent l="0" t="0" r="0" b="0"/>
            <wp:wrapNone/>
            <wp:docPr id="1080772313" name="Picture 1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772313" name="Picture 10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29" t="15355" r="29568" b="2194"/>
                    <a:stretch/>
                  </pic:blipFill>
                  <pic:spPr bwMode="auto">
                    <a:xfrm>
                      <a:off x="0" y="0"/>
                      <a:ext cx="1306800" cy="18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45BD7B" w14:textId="77777777" w:rsidR="00EB0F8F" w:rsidRPr="00037050" w:rsidRDefault="00EB0F8F" w:rsidP="00EB0F8F">
      <w:pPr>
        <w:rPr>
          <w:b/>
          <w:bCs/>
        </w:rPr>
      </w:pPr>
      <w:r w:rsidRPr="0D16629B">
        <w:rPr>
          <w:b/>
          <w:bCs/>
        </w:rPr>
        <w:t>LTIB team</w:t>
      </w:r>
      <w:r>
        <w:br/>
      </w:r>
    </w:p>
    <w:p w14:paraId="1F82F4AD" w14:textId="77777777" w:rsidR="00EB0F8F" w:rsidRPr="00037050" w:rsidRDefault="00EB0F8F" w:rsidP="00EB0F8F">
      <w:pPr>
        <w:rPr>
          <w:b/>
          <w:bCs/>
        </w:rPr>
      </w:pPr>
      <w:proofErr w:type="spellStart"/>
      <w:r w:rsidRPr="00037050">
        <w:rPr>
          <w:b/>
          <w:bCs/>
        </w:rPr>
        <w:t>Manatū</w:t>
      </w:r>
      <w:proofErr w:type="spellEnd"/>
      <w:r w:rsidRPr="00037050">
        <w:rPr>
          <w:b/>
          <w:bCs/>
        </w:rPr>
        <w:t xml:space="preserve"> Taonga Ministry for Culture and Heritage</w:t>
      </w:r>
    </w:p>
    <w:p w14:paraId="7DF144EB" w14:textId="77777777" w:rsidR="00EB0F8F" w:rsidRPr="00037050" w:rsidRDefault="00EB0F8F" w:rsidP="00EB0F8F">
      <w:pPr>
        <w:rPr>
          <w:b/>
          <w:bCs/>
        </w:rPr>
      </w:pPr>
      <w:r>
        <w:rPr>
          <w:b/>
          <w:bCs/>
        </w:rPr>
        <w:br/>
      </w:r>
      <w:r w:rsidRPr="00037050">
        <w:rPr>
          <w:b/>
          <w:bCs/>
        </w:rPr>
        <w:t>PO Box 5364</w:t>
      </w:r>
    </w:p>
    <w:p w14:paraId="2BEDF4CB" w14:textId="74A3F887" w:rsidR="00EB0F8F" w:rsidRPr="003B0126" w:rsidRDefault="00EB0F8F" w:rsidP="00EB0F8F">
      <w:pPr>
        <w:rPr>
          <w:lang w:val="en-NZ"/>
        </w:rPr>
      </w:pPr>
      <w:r>
        <w:br/>
      </w:r>
      <w:r w:rsidRPr="0D16629B">
        <w:rPr>
          <w:b/>
          <w:bCs/>
        </w:rPr>
        <w:t>Wellington 6140</w:t>
      </w:r>
    </w:p>
    <w:p w14:paraId="62D4C851" w14:textId="77777777" w:rsidR="00EB0F8F" w:rsidRDefault="00EB0F8F" w:rsidP="00EB0F8F">
      <w:pPr>
        <w:widowControl w:val="0"/>
        <w:autoSpaceDE w:val="0"/>
        <w:autoSpaceDN w:val="0"/>
        <w:spacing w:line="240" w:lineRule="auto"/>
        <w:ind w:left="0"/>
        <w:rPr>
          <w:lang w:val="en-NZ"/>
        </w:rPr>
      </w:pPr>
      <w:r>
        <w:rPr>
          <w:lang w:val="en-NZ"/>
        </w:rPr>
        <w:br w:type="page"/>
      </w:r>
    </w:p>
    <w:p w14:paraId="0EE39231" w14:textId="1556BF21" w:rsidR="001E77A4" w:rsidRDefault="0047319C" w:rsidP="00EB0F8F">
      <w:pPr>
        <w:rPr>
          <w:lang w:val="en-NZ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830272" behindDoc="0" locked="0" layoutInCell="1" allowOverlap="1" wp14:anchorId="3BEF0DEF" wp14:editId="6AD56BE2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167467" cy="1167467"/>
            <wp:effectExtent l="0" t="0" r="0" b="0"/>
            <wp:wrapNone/>
            <wp:docPr id="713393960" name="Picture 7133939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393960" name="Picture 7133939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7467" cy="11674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0F8F" w:rsidRPr="003B0126">
        <w:rPr>
          <w:lang w:val="en-NZ"/>
        </w:rPr>
        <w:t xml:space="preserve">If you would like </w:t>
      </w:r>
      <w:r w:rsidR="00EB0F8F">
        <w:rPr>
          <w:lang w:val="en-NZ"/>
        </w:rPr>
        <w:t xml:space="preserve">us to talk to us about </w:t>
      </w:r>
      <w:r w:rsidR="004466AA">
        <w:rPr>
          <w:lang w:val="en-NZ"/>
        </w:rPr>
        <w:t>what you want to say</w:t>
      </w:r>
      <w:r w:rsidR="001E77A4">
        <w:rPr>
          <w:lang w:val="en-NZ"/>
        </w:rPr>
        <w:t>:</w:t>
      </w:r>
    </w:p>
    <w:p w14:paraId="303E6102" w14:textId="64A3B8D9" w:rsidR="001E77A4" w:rsidRDefault="00EB0F8F" w:rsidP="001E77A4">
      <w:pPr>
        <w:pStyle w:val="Listtoplevel"/>
      </w:pPr>
      <w:r>
        <w:t xml:space="preserve">email us with your phone number </w:t>
      </w:r>
    </w:p>
    <w:p w14:paraId="2ED1529C" w14:textId="77F75BAF" w:rsidR="001E77A4" w:rsidRDefault="0047319C" w:rsidP="001E77A4">
      <w:pPr>
        <w:pStyle w:val="Listtoplevel"/>
        <w:numPr>
          <w:ilvl w:val="0"/>
          <w:numId w:val="0"/>
        </w:numPr>
        <w:ind w:left="4253"/>
      </w:pPr>
      <w:r>
        <w:drawing>
          <wp:anchor distT="0" distB="0" distL="114300" distR="114300" simplePos="0" relativeHeight="251663360" behindDoc="0" locked="0" layoutInCell="1" allowOverlap="1" wp14:anchorId="689BA10B" wp14:editId="1CE87557">
            <wp:simplePos x="0" y="0"/>
            <wp:positionH relativeFrom="margin">
              <wp:align>left</wp:align>
            </wp:positionH>
            <wp:positionV relativeFrom="paragraph">
              <wp:posOffset>90170</wp:posOffset>
            </wp:positionV>
            <wp:extent cx="1454568" cy="1454568"/>
            <wp:effectExtent l="0" t="0" r="0" b="0"/>
            <wp:wrapNone/>
            <wp:docPr id="588243212" name="Picture 10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243212" name="Picture 10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4568" cy="14545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0F8F">
        <w:t xml:space="preserve">and </w:t>
      </w:r>
    </w:p>
    <w:p w14:paraId="1815AA96" w14:textId="641C5AB9" w:rsidR="00EB0F8F" w:rsidRPr="003B0126" w:rsidRDefault="00EB0F8F" w:rsidP="001E77A4">
      <w:pPr>
        <w:pStyle w:val="Listtoplevel"/>
      </w:pPr>
      <w:r>
        <w:t>we will call you.</w:t>
      </w:r>
    </w:p>
    <w:p w14:paraId="08ECD454" w14:textId="77777777" w:rsidR="00EB0F8F" w:rsidRPr="007B5589" w:rsidRDefault="00EB0F8F" w:rsidP="00EB0F8F">
      <w:pPr>
        <w:pStyle w:val="BodyText"/>
        <w:rPr>
          <w:bCs/>
        </w:rPr>
      </w:pPr>
    </w:p>
    <w:p w14:paraId="009A527E" w14:textId="77777777" w:rsidR="00EB0F8F" w:rsidRDefault="00EB0F8F" w:rsidP="00EB0F8F">
      <w:pPr>
        <w:ind w:left="3402" w:right="-187"/>
        <w:rPr>
          <w:color w:val="000000"/>
          <w:szCs w:val="32"/>
          <w:lang w:val="en-NZ"/>
        </w:rPr>
      </w:pPr>
    </w:p>
    <w:p w14:paraId="3B5B5330" w14:textId="77777777" w:rsidR="00EB0F8F" w:rsidRPr="00EF59FC" w:rsidRDefault="00EB0F8F" w:rsidP="00EB0F8F">
      <w:pPr>
        <w:rPr>
          <w:rFonts w:eastAsia="Times New Roman" w:cs="Arial"/>
          <w:szCs w:val="32"/>
          <w:lang w:val="en-GB" w:eastAsia="en-NZ"/>
        </w:rPr>
      </w:pPr>
      <w:r w:rsidRPr="00EF59FC">
        <w:rPr>
          <w:rFonts w:eastAsia="Times New Roman" w:cs="Times New Roman"/>
          <w:noProof/>
          <w:sz w:val="28"/>
          <w:lang w:val="en-GB"/>
        </w:rPr>
        <w:drawing>
          <wp:anchor distT="0" distB="0" distL="114300" distR="114300" simplePos="0" relativeHeight="251676672" behindDoc="0" locked="0" layoutInCell="1" allowOverlap="1" wp14:anchorId="3FB7F420" wp14:editId="61DC31AF">
            <wp:simplePos x="0" y="0"/>
            <wp:positionH relativeFrom="column">
              <wp:posOffset>144780</wp:posOffset>
            </wp:positionH>
            <wp:positionV relativeFrom="paragraph">
              <wp:posOffset>0</wp:posOffset>
            </wp:positionV>
            <wp:extent cx="952500" cy="1314450"/>
            <wp:effectExtent l="0" t="0" r="0" b="0"/>
            <wp:wrapThrough wrapText="bothSides">
              <wp:wrapPolygon edited="0">
                <wp:start x="0" y="0"/>
                <wp:lineTo x="0" y="11583"/>
                <wp:lineTo x="10800" y="15026"/>
                <wp:lineTo x="2592" y="15339"/>
                <wp:lineTo x="1728" y="15652"/>
                <wp:lineTo x="1728" y="21287"/>
                <wp:lineTo x="18144" y="21287"/>
                <wp:lineTo x="18576" y="20035"/>
                <wp:lineTo x="20304" y="16278"/>
                <wp:lineTo x="21168" y="15026"/>
                <wp:lineTo x="21168" y="1878"/>
                <wp:lineTo x="5184" y="0"/>
                <wp:lineTo x="0" y="0"/>
              </wp:wrapPolygon>
            </wp:wrapThrough>
            <wp:docPr id="485793442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793442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59FC">
        <w:rPr>
          <w:rFonts w:eastAsia="Times New Roman" w:cs="Arial"/>
          <w:color w:val="000000"/>
          <w:szCs w:val="32"/>
          <w:lang w:val="en-GB" w:eastAsia="en-NZ"/>
        </w:rPr>
        <w:t xml:space="preserve">If you find it hard to use the phone the </w:t>
      </w:r>
      <w:r w:rsidRPr="00EF59FC">
        <w:rPr>
          <w:rFonts w:eastAsia="Times New Roman" w:cs="Arial"/>
          <w:b/>
          <w:color w:val="000000"/>
          <w:szCs w:val="32"/>
          <w:lang w:val="en-GB" w:eastAsia="en-NZ"/>
        </w:rPr>
        <w:t xml:space="preserve">New Zealand Relay </w:t>
      </w:r>
      <w:r w:rsidRPr="00EF59FC">
        <w:rPr>
          <w:rFonts w:eastAsia="Times New Roman" w:cs="Arial"/>
          <w:color w:val="000000"/>
          <w:szCs w:val="32"/>
          <w:lang w:val="en-GB" w:eastAsia="en-NZ"/>
        </w:rPr>
        <w:t>service is for people who</w:t>
      </w:r>
      <w:r>
        <w:rPr>
          <w:rFonts w:eastAsia="Times New Roman" w:cs="Arial"/>
          <w:color w:val="000000"/>
          <w:szCs w:val="32"/>
          <w:lang w:val="en-GB" w:eastAsia="en-NZ"/>
        </w:rPr>
        <w:t xml:space="preserve"> are</w:t>
      </w:r>
      <w:r w:rsidRPr="00EF59FC">
        <w:rPr>
          <w:rFonts w:eastAsia="Times New Roman" w:cs="Arial"/>
          <w:color w:val="000000"/>
          <w:szCs w:val="32"/>
          <w:lang w:val="en-GB" w:eastAsia="en-NZ"/>
        </w:rPr>
        <w:t>:</w:t>
      </w:r>
    </w:p>
    <w:p w14:paraId="399320BF" w14:textId="77777777" w:rsidR="00EB0F8F" w:rsidRPr="00EF59FC" w:rsidRDefault="00EB0F8F" w:rsidP="00EB0F8F">
      <w:pPr>
        <w:rPr>
          <w:rFonts w:eastAsia="Times New Roman" w:cs="Arial"/>
          <w:sz w:val="26"/>
          <w:szCs w:val="32"/>
          <w:lang w:val="en-GB" w:eastAsia="en-NZ"/>
        </w:rPr>
      </w:pPr>
    </w:p>
    <w:p w14:paraId="5C5C0931" w14:textId="77777777" w:rsidR="00EB0F8F" w:rsidRPr="00EF59FC" w:rsidRDefault="00EB0F8F" w:rsidP="00EB0F8F">
      <w:pPr>
        <w:numPr>
          <w:ilvl w:val="0"/>
          <w:numId w:val="15"/>
        </w:numPr>
        <w:ind w:left="4253" w:hanging="567"/>
        <w:contextualSpacing/>
        <w:textAlignment w:val="baseline"/>
        <w:rPr>
          <w:rFonts w:eastAsia="Times New Roman" w:cs="Arial"/>
          <w:color w:val="000000"/>
          <w:szCs w:val="32"/>
          <w:lang w:val="en-GB" w:eastAsia="en-NZ"/>
        </w:rPr>
      </w:pPr>
      <w:r w:rsidRPr="00EF59FC">
        <w:rPr>
          <w:rFonts w:eastAsia="Times New Roman" w:cs="Times New Roman"/>
          <w:noProof/>
          <w:sz w:val="28"/>
          <w:lang w:val="en-GB"/>
        </w:rPr>
        <w:drawing>
          <wp:anchor distT="0" distB="0" distL="114300" distR="114300" simplePos="0" relativeHeight="251675648" behindDoc="0" locked="0" layoutInCell="1" allowOverlap="1" wp14:anchorId="73727690" wp14:editId="5F33D0C0">
            <wp:simplePos x="0" y="0"/>
            <wp:positionH relativeFrom="margin">
              <wp:align>left</wp:align>
            </wp:positionH>
            <wp:positionV relativeFrom="paragraph">
              <wp:posOffset>297815</wp:posOffset>
            </wp:positionV>
            <wp:extent cx="1447800" cy="1447800"/>
            <wp:effectExtent l="0" t="0" r="0" b="0"/>
            <wp:wrapThrough wrapText="bothSides">
              <wp:wrapPolygon edited="0">
                <wp:start x="9947" y="0"/>
                <wp:lineTo x="3979" y="5116"/>
                <wp:lineTo x="2842" y="6537"/>
                <wp:lineTo x="568" y="9663"/>
                <wp:lineTo x="568" y="10516"/>
                <wp:lineTo x="4263" y="14211"/>
                <wp:lineTo x="0" y="17905"/>
                <wp:lineTo x="0" y="21316"/>
                <wp:lineTo x="21316" y="21316"/>
                <wp:lineTo x="21316" y="17905"/>
                <wp:lineTo x="20179" y="14211"/>
                <wp:lineTo x="18474" y="9947"/>
                <wp:lineTo x="14779" y="5116"/>
                <wp:lineTo x="14211" y="2274"/>
                <wp:lineTo x="12789" y="0"/>
                <wp:lineTo x="9947" y="0"/>
              </wp:wrapPolygon>
            </wp:wrapThrough>
            <wp:docPr id="837655237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37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59FC">
        <w:rPr>
          <w:rFonts w:eastAsia="Times New Roman" w:cs="Arial"/>
          <w:color w:val="000000"/>
          <w:szCs w:val="32"/>
          <w:lang w:val="en-GB" w:eastAsia="en-NZ"/>
        </w:rPr>
        <w:t>Deaf / hard of hearing</w:t>
      </w:r>
    </w:p>
    <w:p w14:paraId="51D9736B" w14:textId="77777777" w:rsidR="00EB0F8F" w:rsidRPr="00EF59FC" w:rsidRDefault="00EB0F8F" w:rsidP="00EB0F8F">
      <w:pPr>
        <w:ind w:left="4253" w:hanging="567"/>
        <w:contextualSpacing/>
        <w:rPr>
          <w:rFonts w:eastAsia="Times New Roman" w:cs="Arial"/>
          <w:sz w:val="26"/>
          <w:szCs w:val="32"/>
          <w:lang w:val="en-GB" w:eastAsia="en-NZ"/>
        </w:rPr>
      </w:pPr>
    </w:p>
    <w:p w14:paraId="1E2DA8D0" w14:textId="77777777" w:rsidR="00EB0F8F" w:rsidRPr="00EF59FC" w:rsidRDefault="00EB0F8F" w:rsidP="00EB0F8F">
      <w:pPr>
        <w:numPr>
          <w:ilvl w:val="0"/>
          <w:numId w:val="15"/>
        </w:numPr>
        <w:ind w:left="4253" w:hanging="567"/>
        <w:contextualSpacing/>
        <w:textAlignment w:val="baseline"/>
        <w:rPr>
          <w:rFonts w:eastAsia="Times New Roman" w:cs="Arial"/>
          <w:color w:val="000000"/>
          <w:szCs w:val="32"/>
          <w:lang w:val="en-GB" w:eastAsia="en-NZ"/>
        </w:rPr>
      </w:pPr>
      <w:r w:rsidRPr="00EF59FC">
        <w:rPr>
          <w:rFonts w:eastAsia="Times New Roman" w:cs="Arial"/>
          <w:color w:val="000000"/>
          <w:szCs w:val="32"/>
          <w:lang w:val="en-GB" w:eastAsia="en-NZ"/>
        </w:rPr>
        <w:t>deafblind</w:t>
      </w:r>
    </w:p>
    <w:p w14:paraId="58B1FE57" w14:textId="77777777" w:rsidR="00EB0F8F" w:rsidRPr="00EF59FC" w:rsidRDefault="00EB0F8F" w:rsidP="00EB0F8F">
      <w:pPr>
        <w:ind w:left="4253" w:hanging="567"/>
        <w:contextualSpacing/>
        <w:rPr>
          <w:rFonts w:eastAsia="Times New Roman" w:cs="Arial"/>
          <w:sz w:val="26"/>
          <w:szCs w:val="32"/>
          <w:lang w:val="en-GB" w:eastAsia="en-NZ"/>
        </w:rPr>
      </w:pPr>
    </w:p>
    <w:p w14:paraId="3F773416" w14:textId="77777777" w:rsidR="00EB0F8F" w:rsidRPr="00EF59FC" w:rsidRDefault="00EB0F8F" w:rsidP="00EB0F8F">
      <w:pPr>
        <w:numPr>
          <w:ilvl w:val="0"/>
          <w:numId w:val="15"/>
        </w:numPr>
        <w:ind w:left="4253" w:hanging="567"/>
        <w:contextualSpacing/>
        <w:textAlignment w:val="baseline"/>
        <w:rPr>
          <w:rFonts w:eastAsia="Times New Roman" w:cs="Arial"/>
          <w:color w:val="000000"/>
          <w:szCs w:val="32"/>
          <w:lang w:val="en-GB" w:eastAsia="en-NZ"/>
        </w:rPr>
      </w:pPr>
      <w:r w:rsidRPr="00EF59FC">
        <w:rPr>
          <w:rFonts w:eastAsia="Times New Roman" w:cs="Arial"/>
          <w:color w:val="000000"/>
          <w:szCs w:val="32"/>
          <w:lang w:val="en-GB" w:eastAsia="en-NZ"/>
        </w:rPr>
        <w:t>speech impaired / find it hard to talk.</w:t>
      </w:r>
    </w:p>
    <w:p w14:paraId="5B15F9B8" w14:textId="77777777" w:rsidR="00EB0F8F" w:rsidRPr="00EF59FC" w:rsidRDefault="00EB0F8F" w:rsidP="00EB0F8F">
      <w:pPr>
        <w:rPr>
          <w:rFonts w:eastAsia="Times New Roman" w:cs="Arial"/>
          <w:szCs w:val="32"/>
        </w:rPr>
      </w:pPr>
    </w:p>
    <w:p w14:paraId="7519FDDA" w14:textId="5BDDE5E6" w:rsidR="00EB0F8F" w:rsidRPr="00EF59FC" w:rsidRDefault="0047319C" w:rsidP="00EB0F8F">
      <w:pPr>
        <w:rPr>
          <w:rFonts w:eastAsia="Times New Roman" w:cs="Arial"/>
          <w:b/>
          <w:bCs/>
          <w:szCs w:val="32"/>
        </w:rPr>
      </w:pPr>
      <w:r w:rsidRPr="00EF59FC">
        <w:rPr>
          <w:rFonts w:eastAsia="Times New Roman" w:cs="Times New Roman"/>
          <w:noProof/>
          <w:sz w:val="28"/>
          <w:lang w:val="en-GB"/>
        </w:rPr>
        <w:drawing>
          <wp:anchor distT="0" distB="0" distL="114300" distR="114300" simplePos="0" relativeHeight="251674624" behindDoc="0" locked="0" layoutInCell="1" allowOverlap="1" wp14:anchorId="44695488" wp14:editId="75588002">
            <wp:simplePos x="0" y="0"/>
            <wp:positionH relativeFrom="margin">
              <wp:align>left</wp:align>
            </wp:positionH>
            <wp:positionV relativeFrom="paragraph">
              <wp:posOffset>229870</wp:posOffset>
            </wp:positionV>
            <wp:extent cx="1238250" cy="1289555"/>
            <wp:effectExtent l="0" t="0" r="0" b="6350"/>
            <wp:wrapNone/>
            <wp:docPr id="210264761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61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28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2C97A0" w14:textId="15BF02DF" w:rsidR="00EB0F8F" w:rsidRPr="00EF59FC" w:rsidRDefault="00EB0F8F" w:rsidP="00EB0F8F">
      <w:pPr>
        <w:rPr>
          <w:rFonts w:eastAsia="Times New Roman" w:cs="Arial"/>
          <w:szCs w:val="32"/>
        </w:rPr>
      </w:pPr>
      <w:r w:rsidRPr="00EF59FC">
        <w:rPr>
          <w:rFonts w:eastAsia="Times New Roman" w:cs="Arial"/>
          <w:szCs w:val="32"/>
        </w:rPr>
        <w:t>You can find out more about the New Zealand Relay service at:</w:t>
      </w:r>
    </w:p>
    <w:p w14:paraId="26C17951" w14:textId="77777777" w:rsidR="00EB0F8F" w:rsidRPr="00EF59FC" w:rsidRDefault="00EB0F8F" w:rsidP="00EB0F8F">
      <w:pPr>
        <w:rPr>
          <w:rFonts w:eastAsia="Times New Roman" w:cs="Arial"/>
          <w:szCs w:val="32"/>
        </w:rPr>
      </w:pPr>
    </w:p>
    <w:p w14:paraId="6757E800" w14:textId="019CC980" w:rsidR="00EB0F8F" w:rsidRPr="001E77A4" w:rsidRDefault="0026722F" w:rsidP="00EB0F8F">
      <w:pPr>
        <w:rPr>
          <w:rFonts w:eastAsia="Times New Roman" w:cs="Arial"/>
          <w:b/>
          <w:bCs/>
          <w:color w:val="000000" w:themeColor="text1"/>
          <w:szCs w:val="32"/>
        </w:rPr>
      </w:pPr>
      <w:hyperlink r:id="rId104" w:history="1">
        <w:r w:rsidR="001E77A4" w:rsidRPr="001E77A4">
          <w:rPr>
            <w:rStyle w:val="Hyperlink"/>
            <w:rFonts w:eastAsia="Times New Roman" w:cs="Arial"/>
            <w:b/>
            <w:bCs/>
            <w:color w:val="000000" w:themeColor="text1"/>
            <w:szCs w:val="32"/>
            <w:u w:val="none"/>
          </w:rPr>
          <w:t>www.nzrelay.co.nz</w:t>
        </w:r>
      </w:hyperlink>
    </w:p>
    <w:p w14:paraId="7A84896D" w14:textId="77777777" w:rsidR="00EB0F8F" w:rsidRPr="005E4EA6" w:rsidRDefault="00EB0F8F" w:rsidP="00EB0F8F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bookmarkStart w:id="25" w:name="_Hlk53559738"/>
      <w:r w:rsidRPr="003B0126">
        <w:rPr>
          <w:b/>
          <w:bCs/>
          <w:noProof/>
          <w:szCs w:val="32"/>
          <w:lang w:val="en-NZ"/>
        </w:rPr>
        <w:lastRenderedPageBreak/>
        <w:drawing>
          <wp:anchor distT="0" distB="0" distL="114300" distR="114300" simplePos="0" relativeHeight="251673600" behindDoc="0" locked="0" layoutInCell="1" allowOverlap="1" wp14:anchorId="09C44F85" wp14:editId="03BC997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671637" cy="609600"/>
            <wp:effectExtent l="0" t="0" r="0" b="0"/>
            <wp:wrapNone/>
            <wp:docPr id="534581675" name="Picture 2" descr="Logo for Manatū Taonga Ministry for Culture and Heritag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581675" name="Picture 2" descr="Logo for Manatū Taonga Ministry for Culture and Heritage.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115" cy="6112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E4EA6">
        <w:rPr>
          <w:rFonts w:eastAsia="Times New Roman" w:cs="Times New Roman"/>
          <w:noProof/>
          <w:sz w:val="28"/>
          <w:szCs w:val="28"/>
          <w:lang w:eastAsia="en-NZ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 wp14:anchorId="59DF1037" wp14:editId="65E8A8EC">
                <wp:simplePos x="0" y="0"/>
                <wp:positionH relativeFrom="margin">
                  <wp:posOffset>-342900</wp:posOffset>
                </wp:positionH>
                <wp:positionV relativeFrom="paragraph">
                  <wp:posOffset>-276225</wp:posOffset>
                </wp:positionV>
                <wp:extent cx="6234430" cy="8220075"/>
                <wp:effectExtent l="0" t="0" r="13970" b="28575"/>
                <wp:wrapNone/>
                <wp:docPr id="1271391189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22007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454071D4" id="Rectangle: Rounded Corners 24" o:spid="_x0000_s1026" style="position:absolute;margin-left:-27pt;margin-top:-21.75pt;width:490.9pt;height:647.25pt;z-index:-251651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" filled="f" strokecolor="windowText">
                <w10:wrap anchorx="margin"/>
              </v:rect>
            </w:pict>
          </mc:Fallback>
        </mc:AlternateContent>
      </w:r>
      <w:r w:rsidRPr="005E4EA6">
        <w:rPr>
          <w:rFonts w:eastAsia="Times New Roman" w:cs="Arial"/>
          <w:sz w:val="28"/>
          <w:szCs w:val="28"/>
          <w:lang w:eastAsia="en-NZ"/>
        </w:rPr>
        <w:t xml:space="preserve">This information has been written by </w:t>
      </w:r>
      <w:r>
        <w:rPr>
          <w:rFonts w:eastAsia="Times New Roman" w:cs="Arial"/>
          <w:sz w:val="28"/>
          <w:szCs w:val="28"/>
          <w:lang w:eastAsia="en-NZ"/>
        </w:rPr>
        <w:br/>
      </w:r>
      <w:proofErr w:type="spellStart"/>
      <w:r w:rsidRPr="005E4EA6">
        <w:rPr>
          <w:rFonts w:eastAsia="Times New Roman" w:cs="Arial"/>
          <w:sz w:val="28"/>
          <w:szCs w:val="28"/>
          <w:lang w:eastAsia="en-NZ"/>
        </w:rPr>
        <w:t>Manatū</w:t>
      </w:r>
      <w:proofErr w:type="spellEnd"/>
      <w:r w:rsidRPr="005E4EA6">
        <w:rPr>
          <w:rFonts w:eastAsia="Times New Roman" w:cs="Arial"/>
          <w:sz w:val="28"/>
          <w:szCs w:val="28"/>
          <w:lang w:eastAsia="en-NZ"/>
        </w:rPr>
        <w:t xml:space="preserve"> Taonga</w:t>
      </w:r>
      <w:r>
        <w:rPr>
          <w:rFonts w:eastAsia="Times New Roman" w:cs="Arial"/>
          <w:sz w:val="28"/>
          <w:szCs w:val="28"/>
          <w:lang w:eastAsia="en-NZ"/>
        </w:rPr>
        <w:t xml:space="preserve"> Ministry for Culture and Heritage</w:t>
      </w:r>
      <w:r w:rsidRPr="005E4EA6">
        <w:rPr>
          <w:rFonts w:eastAsia="Times New Roman" w:cs="Arial"/>
          <w:sz w:val="28"/>
          <w:szCs w:val="28"/>
          <w:lang w:eastAsia="en-NZ"/>
        </w:rPr>
        <w:t>.</w:t>
      </w:r>
    </w:p>
    <w:p w14:paraId="4999194D" w14:textId="77777777" w:rsidR="00EB0F8F" w:rsidRPr="005E4EA6" w:rsidRDefault="00EB0F8F" w:rsidP="00EB0F8F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</w:p>
    <w:p w14:paraId="116C7ECF" w14:textId="77777777" w:rsidR="00EB0F8F" w:rsidRPr="005E4EA6" w:rsidRDefault="00EB0F8F" w:rsidP="00EB0F8F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5E4EA6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 wp14:anchorId="463B2688" wp14:editId="464ABC21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1600200" cy="691369"/>
            <wp:effectExtent l="0" t="0" r="0" b="0"/>
            <wp:wrapNone/>
            <wp:docPr id="1336230554" name="Picture 5" descr="Make it Easy Kia Māmā M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411" cy="69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E4EA6">
        <w:rPr>
          <w:rFonts w:eastAsia="Times New Roman" w:cs="Arial"/>
          <w:sz w:val="28"/>
          <w:szCs w:val="28"/>
          <w:lang w:eastAsia="en-NZ"/>
        </w:rPr>
        <w:t>It has been translated into Easy Read with advice from the Make it Easy Kia Māmā Mai service of People First New Zealand Inc. Ngā Tāngata Tuatahi.</w:t>
      </w:r>
    </w:p>
    <w:p w14:paraId="0A498AE4" w14:textId="77777777" w:rsidR="00EB0F8F" w:rsidRPr="005E4EA6" w:rsidRDefault="00EB0F8F" w:rsidP="00EB0F8F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5E4EA6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666432" behindDoc="0" locked="0" layoutInCell="1" allowOverlap="1" wp14:anchorId="10D94B80" wp14:editId="2F5EBD8F">
            <wp:simplePos x="0" y="0"/>
            <wp:positionH relativeFrom="margin">
              <wp:posOffset>-18585</wp:posOffset>
            </wp:positionH>
            <wp:positionV relativeFrom="paragraph">
              <wp:posOffset>189230</wp:posOffset>
            </wp:positionV>
            <wp:extent cx="1638300" cy="819382"/>
            <wp:effectExtent l="0" t="0" r="0" b="0"/>
            <wp:wrapNone/>
            <wp:docPr id="1960139436" name="Picture 4" descr="People First NZ Ngā Tāngata Tuata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19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620F71" w14:textId="77777777" w:rsidR="00EB0F8F" w:rsidRPr="005E4EA6" w:rsidRDefault="00EB0F8F" w:rsidP="00EB0F8F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5E4EA6">
        <w:rPr>
          <w:rFonts w:eastAsia="Times New Roman" w:cs="Arial"/>
          <w:sz w:val="28"/>
          <w:szCs w:val="28"/>
          <w:lang w:eastAsia="en-NZ"/>
        </w:rPr>
        <w:t>The ideas in this document are not the ideas of People First New Zealand Ngā Tāngata Tuatahi.</w:t>
      </w:r>
    </w:p>
    <w:p w14:paraId="46F727E2" w14:textId="77777777" w:rsidR="00EB0F8F" w:rsidRPr="005E4EA6" w:rsidRDefault="00EB0F8F" w:rsidP="00EB0F8F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5E4EA6">
        <w:rPr>
          <w:rFonts w:ascii="Calibri" w:eastAsia="Times New Roman" w:hAnsi="Calibri" w:cs="Times New Roman"/>
          <w:noProof/>
          <w:sz w:val="28"/>
          <w:szCs w:val="28"/>
          <w:lang w:eastAsia="en-NZ"/>
        </w:rPr>
        <w:drawing>
          <wp:anchor distT="0" distB="0" distL="114300" distR="114300" simplePos="0" relativeHeight="251664384" behindDoc="0" locked="0" layoutInCell="1" allowOverlap="1" wp14:anchorId="4B4D9DD5" wp14:editId="1CEA5C6E">
            <wp:simplePos x="0" y="0"/>
            <wp:positionH relativeFrom="margin">
              <wp:posOffset>476250</wp:posOffset>
            </wp:positionH>
            <wp:positionV relativeFrom="paragraph">
              <wp:posOffset>335915</wp:posOffset>
            </wp:positionV>
            <wp:extent cx="571500" cy="838200"/>
            <wp:effectExtent l="0" t="0" r="0" b="0"/>
            <wp:wrapNone/>
            <wp:docPr id="573118427" name="Picture 573118427" descr="copyrigh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C1EE08" w14:textId="77777777" w:rsidR="00EB0F8F" w:rsidRPr="005E4EA6" w:rsidRDefault="00EB0F8F" w:rsidP="00EB0F8F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5E4EA6">
        <w:rPr>
          <w:rFonts w:eastAsia="Times New Roman" w:cs="Arial"/>
          <w:sz w:val="28"/>
          <w:szCs w:val="28"/>
        </w:rPr>
        <w:t>All images used in this Easy Read document are subject to copyright rules and cannot be used without permission.</w:t>
      </w:r>
    </w:p>
    <w:p w14:paraId="34D57615" w14:textId="77777777" w:rsidR="00EB0F8F" w:rsidRPr="005E4EA6" w:rsidRDefault="00EB0F8F" w:rsidP="00EB0F8F">
      <w:pPr>
        <w:ind w:left="2835"/>
        <w:rPr>
          <w:rFonts w:eastAsia="Times New Roman" w:cs="Arial"/>
          <w:sz w:val="28"/>
          <w:szCs w:val="28"/>
          <w:lang w:eastAsia="en-NZ"/>
        </w:rPr>
      </w:pPr>
    </w:p>
    <w:p w14:paraId="7C1FE0E9" w14:textId="77777777" w:rsidR="00EB0F8F" w:rsidRPr="005E4EA6" w:rsidRDefault="00EB0F8F" w:rsidP="00EB0F8F">
      <w:pPr>
        <w:ind w:left="2835"/>
        <w:rPr>
          <w:rFonts w:eastAsia="Times New Roman" w:cs="Arial"/>
          <w:sz w:val="28"/>
          <w:szCs w:val="28"/>
          <w:lang w:eastAsia="en-NZ"/>
        </w:rPr>
      </w:pPr>
      <w:r w:rsidRPr="005E4EA6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669504" behindDoc="0" locked="0" layoutInCell="1" allowOverlap="1" wp14:anchorId="2DCC5EE6" wp14:editId="38DCB38E">
            <wp:simplePos x="0" y="0"/>
            <wp:positionH relativeFrom="column">
              <wp:posOffset>142875</wp:posOffset>
            </wp:positionH>
            <wp:positionV relativeFrom="paragraph">
              <wp:posOffset>50165</wp:posOffset>
            </wp:positionV>
            <wp:extent cx="1104900" cy="371475"/>
            <wp:effectExtent l="0" t="0" r="0" b="9525"/>
            <wp:wrapThrough wrapText="bothSides">
              <wp:wrapPolygon edited="0">
                <wp:start x="13407" y="0"/>
                <wp:lineTo x="0" y="1108"/>
                <wp:lineTo x="0" y="12185"/>
                <wp:lineTo x="1862" y="17723"/>
                <wp:lineTo x="1490" y="18831"/>
                <wp:lineTo x="1490" y="21046"/>
                <wp:lineTo x="20855" y="21046"/>
                <wp:lineTo x="21228" y="18831"/>
                <wp:lineTo x="21228" y="11077"/>
                <wp:lineTo x="19366" y="0"/>
                <wp:lineTo x="13407" y="0"/>
              </wp:wrapPolygon>
            </wp:wrapThrough>
            <wp:docPr id="808795969" name="Picture 1" descr="A black background with purpl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795969" name="Picture 1" descr="A black background with purple text&#10;&#10;Description automatically generated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E4EA6">
        <w:rPr>
          <w:rFonts w:eastAsia="Times New Roman" w:cs="Arial"/>
          <w:sz w:val="28"/>
          <w:szCs w:val="28"/>
          <w:lang w:eastAsia="en-NZ"/>
        </w:rPr>
        <w:t>Make it Easy uses images from:</w:t>
      </w:r>
    </w:p>
    <w:p w14:paraId="6E045050" w14:textId="77777777" w:rsidR="00EB0F8F" w:rsidRPr="005E4EA6" w:rsidRDefault="00EB0F8F" w:rsidP="00EB0F8F">
      <w:pPr>
        <w:ind w:left="2835"/>
        <w:rPr>
          <w:rFonts w:eastAsia="Times New Roman" w:cs="Arial"/>
          <w:sz w:val="10"/>
          <w:szCs w:val="10"/>
          <w:lang w:eastAsia="en-NZ"/>
        </w:rPr>
      </w:pPr>
    </w:p>
    <w:p w14:paraId="368A0F10" w14:textId="77777777" w:rsidR="00EB0F8F" w:rsidRPr="005E4EA6" w:rsidRDefault="00EB0F8F" w:rsidP="00EB0F8F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5E4EA6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668480" behindDoc="1" locked="0" layoutInCell="1" allowOverlap="1" wp14:anchorId="784B4516" wp14:editId="3C202949">
            <wp:simplePos x="0" y="0"/>
            <wp:positionH relativeFrom="margin">
              <wp:posOffset>219075</wp:posOffset>
            </wp:positionH>
            <wp:positionV relativeFrom="paragraph">
              <wp:posOffset>233680</wp:posOffset>
            </wp:positionV>
            <wp:extent cx="914400" cy="560070"/>
            <wp:effectExtent l="0" t="0" r="0" b="0"/>
            <wp:wrapThrough wrapText="bothSides">
              <wp:wrapPolygon edited="0">
                <wp:start x="0" y="0"/>
                <wp:lineTo x="0" y="20571"/>
                <wp:lineTo x="21150" y="20571"/>
                <wp:lineTo x="21150" y="0"/>
                <wp:lineTo x="0" y="0"/>
              </wp:wrapPolygon>
            </wp:wrapThrough>
            <wp:docPr id="1786681016" name="Picture 1786681016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6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E4EA6">
        <w:rPr>
          <w:rFonts w:eastAsia="Times New Roman" w:cs="Arial"/>
          <w:sz w:val="28"/>
          <w:szCs w:val="28"/>
          <w:lang w:eastAsia="en-NZ"/>
        </w:rPr>
        <w:t>Photosymbols</w:t>
      </w:r>
    </w:p>
    <w:p w14:paraId="6970B858" w14:textId="77777777" w:rsidR="00EB0F8F" w:rsidRPr="005E4EA6" w:rsidRDefault="00EB0F8F" w:rsidP="00EB0F8F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245CF883" w14:textId="77777777" w:rsidR="00EB0F8F" w:rsidRPr="005E4EA6" w:rsidRDefault="00EB0F8F" w:rsidP="00EB0F8F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5E4EA6">
        <w:rPr>
          <w:rFonts w:eastAsia="Times New Roman" w:cs="Arial"/>
          <w:sz w:val="28"/>
          <w:szCs w:val="28"/>
          <w:lang w:eastAsia="en-NZ"/>
        </w:rPr>
        <w:t>Change Images</w:t>
      </w:r>
    </w:p>
    <w:p w14:paraId="1DB68CB0" w14:textId="77777777" w:rsidR="00EB0F8F" w:rsidRPr="005E4EA6" w:rsidRDefault="00EB0F8F" w:rsidP="00EB0F8F">
      <w:pPr>
        <w:ind w:left="3240"/>
        <w:contextualSpacing/>
        <w:rPr>
          <w:rFonts w:eastAsia="Times New Roman" w:cs="Times New Roman"/>
          <w:sz w:val="10"/>
          <w:szCs w:val="10"/>
          <w:shd w:val="clear" w:color="auto" w:fill="FFFFFF"/>
        </w:rPr>
      </w:pPr>
    </w:p>
    <w:p w14:paraId="7F400045" w14:textId="77777777" w:rsidR="00EB0F8F" w:rsidRPr="005E4EA6" w:rsidRDefault="00EB0F8F" w:rsidP="00EB0F8F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Times New Roman"/>
          <w:sz w:val="28"/>
          <w:szCs w:val="28"/>
          <w:shd w:val="clear" w:color="auto" w:fill="FFFFFF"/>
        </w:rPr>
      </w:pPr>
      <w:r w:rsidRPr="005E4EA6">
        <w:rPr>
          <w:rFonts w:eastAsia="Times New Roman" w:cs="Times New Roman"/>
          <w:noProof/>
          <w:sz w:val="20"/>
        </w:rPr>
        <w:drawing>
          <wp:anchor distT="0" distB="0" distL="114300" distR="114300" simplePos="0" relativeHeight="251672576" behindDoc="0" locked="0" layoutInCell="1" allowOverlap="1" wp14:anchorId="5B85D695" wp14:editId="1F237C28">
            <wp:simplePos x="0" y="0"/>
            <wp:positionH relativeFrom="column">
              <wp:posOffset>-95250</wp:posOffset>
            </wp:positionH>
            <wp:positionV relativeFrom="paragraph">
              <wp:posOffset>139700</wp:posOffset>
            </wp:positionV>
            <wp:extent cx="727710" cy="771525"/>
            <wp:effectExtent l="0" t="0" r="0" b="9525"/>
            <wp:wrapThrough wrapText="bothSides">
              <wp:wrapPolygon edited="0">
                <wp:start x="9047" y="0"/>
                <wp:lineTo x="5089" y="1067"/>
                <wp:lineTo x="0" y="5867"/>
                <wp:lineTo x="0" y="10667"/>
                <wp:lineTo x="2827" y="17067"/>
                <wp:lineTo x="1696" y="21333"/>
                <wp:lineTo x="19225" y="21333"/>
                <wp:lineTo x="18094" y="17067"/>
                <wp:lineTo x="20921" y="10667"/>
                <wp:lineTo x="20921" y="5867"/>
                <wp:lineTo x="15832" y="1067"/>
                <wp:lineTo x="11874" y="0"/>
                <wp:lineTo x="9047" y="0"/>
              </wp:wrapPolygon>
            </wp:wrapThrough>
            <wp:docPr id="1488687815" name="Picture 1488687815" descr="EssGeeSee N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EssGeeSee NZ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710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E4EA6">
        <w:rPr>
          <w:rFonts w:eastAsia="Times New Roman" w:cs="Times New Roman"/>
          <w:noProof/>
          <w:shd w:val="clear" w:color="auto" w:fill="FFFFFF"/>
        </w:rPr>
        <w:drawing>
          <wp:anchor distT="0" distB="0" distL="114300" distR="114300" simplePos="0" relativeHeight="251670528" behindDoc="0" locked="0" layoutInCell="1" allowOverlap="1" wp14:anchorId="06190AFE" wp14:editId="05E126DB">
            <wp:simplePos x="0" y="0"/>
            <wp:positionH relativeFrom="column">
              <wp:posOffset>752475</wp:posOffset>
            </wp:positionH>
            <wp:positionV relativeFrom="paragraph">
              <wp:posOffset>187325</wp:posOffset>
            </wp:positionV>
            <wp:extent cx="666750" cy="666750"/>
            <wp:effectExtent l="0" t="0" r="0" b="0"/>
            <wp:wrapThrough wrapText="bothSides">
              <wp:wrapPolygon edited="0">
                <wp:start x="0" y="0"/>
                <wp:lineTo x="0" y="20983"/>
                <wp:lineTo x="20983" y="20983"/>
                <wp:lineTo x="20983" y="0"/>
                <wp:lineTo x="0" y="0"/>
              </wp:wrapPolygon>
            </wp:wrapThrough>
            <wp:docPr id="1727765740" name="Picture 1" descr="T. Wood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041371" name="Picture 1" descr="T. Wood logo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E4EA6">
        <w:rPr>
          <w:rFonts w:eastAsia="Times New Roman" w:cs="Arial"/>
          <w:sz w:val="28"/>
          <w:szCs w:val="28"/>
          <w:lang w:eastAsia="en-NZ"/>
        </w:rPr>
        <w:t>Huriana</w:t>
      </w:r>
      <w:r w:rsidRPr="005E4EA6">
        <w:rPr>
          <w:rFonts w:eastAsia="Times New Roman" w:cs="Times New Roman"/>
          <w:sz w:val="28"/>
          <w:szCs w:val="28"/>
          <w:shd w:val="clear" w:color="auto" w:fill="FFFFFF"/>
        </w:rPr>
        <w:t xml:space="preserve"> Kopeke-Te Aho</w:t>
      </w:r>
    </w:p>
    <w:p w14:paraId="55574A15" w14:textId="77777777" w:rsidR="00EB0F8F" w:rsidRPr="005E4EA6" w:rsidRDefault="00EB0F8F" w:rsidP="00EB0F8F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</w:p>
    <w:p w14:paraId="10C1DA94" w14:textId="77777777" w:rsidR="00EB0F8F" w:rsidRPr="005E4EA6" w:rsidRDefault="00EB0F8F" w:rsidP="00EB0F8F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5E4EA6">
        <w:rPr>
          <w:rFonts w:eastAsia="Times New Roman" w:cs="Arial"/>
          <w:color w:val="000000"/>
          <w:sz w:val="28"/>
          <w:szCs w:val="28"/>
          <w:shd w:val="clear" w:color="auto" w:fill="FFFFFF"/>
        </w:rPr>
        <w:t>SGC Image Works </w:t>
      </w:r>
    </w:p>
    <w:p w14:paraId="77EB1629" w14:textId="77777777" w:rsidR="00EB0F8F" w:rsidRPr="005E4EA6" w:rsidRDefault="00EB0F8F" w:rsidP="00EB0F8F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</w:p>
    <w:p w14:paraId="10BE1E28" w14:textId="77777777" w:rsidR="00EB0F8F" w:rsidRPr="005E4EA6" w:rsidRDefault="00EB0F8F" w:rsidP="00EB0F8F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5E4EA6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671552" behindDoc="0" locked="0" layoutInCell="1" allowOverlap="1" wp14:anchorId="40EAD02F" wp14:editId="299C51FD">
            <wp:simplePos x="0" y="0"/>
            <wp:positionH relativeFrom="column">
              <wp:posOffset>142970</wp:posOffset>
            </wp:positionH>
            <wp:positionV relativeFrom="paragraph">
              <wp:posOffset>226060</wp:posOffset>
            </wp:positionV>
            <wp:extent cx="1143000" cy="638863"/>
            <wp:effectExtent l="0" t="0" r="0" b="8890"/>
            <wp:wrapThrough wrapText="bothSides">
              <wp:wrapPolygon edited="0">
                <wp:start x="0" y="0"/>
                <wp:lineTo x="0" y="21256"/>
                <wp:lineTo x="21240" y="21256"/>
                <wp:lineTo x="21240" y="0"/>
                <wp:lineTo x="0" y="0"/>
              </wp:wrapPolygon>
            </wp:wrapThrough>
            <wp:docPr id="2143824044" name="Picture 1" descr="A logo for a sch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824044" name="Picture 1" descr="A logo for a school&#10;&#10;Description automatically generated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6388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E4EA6">
        <w:rPr>
          <w:rFonts w:eastAsia="Times New Roman" w:cs="Arial"/>
          <w:color w:val="000000"/>
          <w:sz w:val="28"/>
          <w:szCs w:val="28"/>
          <w:shd w:val="clear" w:color="auto" w:fill="FFFFFF"/>
        </w:rPr>
        <w:t>T Wood</w:t>
      </w:r>
    </w:p>
    <w:p w14:paraId="6897905D" w14:textId="77777777" w:rsidR="00EB0F8F" w:rsidRPr="005E4EA6" w:rsidRDefault="00EB0F8F" w:rsidP="00EB0F8F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198A2398" w14:textId="77777777" w:rsidR="00EB0F8F" w:rsidRPr="005E4EA6" w:rsidRDefault="00EB0F8F" w:rsidP="00EB0F8F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5E4EA6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Studio </w:t>
      </w:r>
      <w:proofErr w:type="spellStart"/>
      <w:r w:rsidRPr="005E4EA6">
        <w:rPr>
          <w:rFonts w:eastAsia="Times New Roman" w:cs="Arial"/>
          <w:color w:val="000000"/>
          <w:sz w:val="28"/>
          <w:szCs w:val="28"/>
          <w:shd w:val="clear" w:color="auto" w:fill="FFFFFF"/>
        </w:rPr>
        <w:t>Rebeko</w:t>
      </w:r>
      <w:proofErr w:type="spellEnd"/>
      <w:r w:rsidRPr="005E4EA6">
        <w:rPr>
          <w:rFonts w:eastAsia="Times New Roman" w:cs="Arial"/>
          <w:color w:val="000000"/>
          <w:sz w:val="28"/>
          <w:szCs w:val="28"/>
          <w:shd w:val="clear" w:color="auto" w:fill="FFFFFF"/>
        </w:rPr>
        <w:t>.</w:t>
      </w:r>
    </w:p>
    <w:bookmarkEnd w:id="25"/>
    <w:p w14:paraId="63842F98" w14:textId="77777777" w:rsidR="00EB0F8F" w:rsidRPr="005E4EA6" w:rsidRDefault="00EB0F8F" w:rsidP="00EB0F8F">
      <w:pPr>
        <w:ind w:left="2835"/>
        <w:rPr>
          <w:rFonts w:eastAsia="Times New Roman" w:cs="Arial"/>
          <w:szCs w:val="32"/>
          <w:lang w:eastAsia="en-NZ"/>
        </w:rPr>
      </w:pPr>
    </w:p>
    <w:sectPr w:rsidR="00EB0F8F" w:rsidRPr="005E4EA6" w:rsidSect="005541F1">
      <w:footerReference w:type="even" r:id="rId113"/>
      <w:footerReference w:type="default" r:id="rId114"/>
      <w:pgSz w:w="11906" w:h="16838"/>
      <w:pgMar w:top="1440" w:right="1440" w:bottom="1440" w:left="144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E7DEBBD" w14:textId="77777777" w:rsidR="004A1965" w:rsidRDefault="004A1965">
      <w:pPr>
        <w:spacing w:line="240" w:lineRule="auto"/>
      </w:pPr>
      <w:r>
        <w:separator/>
      </w:r>
    </w:p>
  </w:endnote>
  <w:endnote w:type="continuationSeparator" w:id="0">
    <w:p w14:paraId="62C2B61E" w14:textId="77777777" w:rsidR="004A1965" w:rsidRDefault="004A1965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sz w:val="28"/>
        <w:szCs w:val="28"/>
      </w:rPr>
      <w:id w:val="40271696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05C264E" w14:textId="77777777" w:rsidR="00EB0F8F" w:rsidRPr="00B61069" w:rsidRDefault="00EB0F8F" w:rsidP="009B0A52">
        <w:pPr>
          <w:pStyle w:val="Footer"/>
          <w:ind w:right="428"/>
          <w:jc w:val="right"/>
          <w:rPr>
            <w:sz w:val="28"/>
          </w:rPr>
        </w:pPr>
        <w:r w:rsidRPr="00B61069">
          <w:rPr>
            <w:sz w:val="28"/>
          </w:rPr>
          <w:fldChar w:fldCharType="begin"/>
        </w:r>
        <w:r w:rsidRPr="00B61069">
          <w:rPr>
            <w:sz w:val="28"/>
          </w:rPr>
          <w:instrText xml:space="preserve"> PAGE   \* MERGEFORMAT </w:instrText>
        </w:r>
        <w:r w:rsidRPr="00B61069">
          <w:rPr>
            <w:sz w:val="28"/>
          </w:rPr>
          <w:fldChar w:fldCharType="separate"/>
        </w:r>
        <w:r>
          <w:rPr>
            <w:noProof/>
            <w:sz w:val="28"/>
          </w:rPr>
          <w:t>25</w:t>
        </w:r>
        <w:r w:rsidRPr="00B61069">
          <w:rPr>
            <w:noProof/>
            <w:sz w:val="28"/>
          </w:rPr>
          <w:fldChar w:fldCharType="end"/>
        </w:r>
      </w:p>
    </w:sdtContent>
  </w:sdt>
  <w:p w14:paraId="4A36795E" w14:textId="77777777" w:rsidR="00EB0F8F" w:rsidRDefault="00EB0F8F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1359EEFF" w14:textId="77777777" w:rsidR="00E757C5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7C325B2A" w14:textId="77777777" w:rsidR="00E757C5" w:rsidRDefault="00E757C5" w:rsidP="00153863">
    <w:pPr>
      <w:pStyle w:val="Footer"/>
      <w:ind w:right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62D31FDC" w14:textId="77777777" w:rsidR="00E757C5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587A16C8" w14:textId="77777777" w:rsidR="00E757C5" w:rsidRDefault="00E757C5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75B5851" w14:textId="77777777" w:rsidR="004A1965" w:rsidRDefault="004A1965">
      <w:pPr>
        <w:spacing w:line="240" w:lineRule="auto"/>
      </w:pPr>
      <w:r>
        <w:separator/>
      </w:r>
    </w:p>
  </w:footnote>
  <w:footnote w:type="continuationSeparator" w:id="0">
    <w:p w14:paraId="6872E75F" w14:textId="77777777" w:rsidR="004A1965" w:rsidRDefault="004A1965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5" w15:restartNumberingAfterBreak="0">
    <w:nsid w:val="1E057509"/>
    <w:multiLevelType w:val="hybridMultilevel"/>
    <w:tmpl w:val="FE583C7C"/>
    <w:lvl w:ilvl="0" w:tplc="B27A7336">
      <w:start w:val="1"/>
      <w:numFmt w:val="bullet"/>
      <w:lvlText w:val=""/>
      <w:lvlJc w:val="left"/>
      <w:pPr>
        <w:ind w:left="4046" w:hanging="360"/>
      </w:pPr>
      <w:rPr>
        <w:rFonts w:ascii="Symbol" w:hAnsi="Symbol" w:hint="default"/>
      </w:rPr>
    </w:lvl>
    <w:lvl w:ilvl="1" w:tplc="59AA6380">
      <w:start w:val="1"/>
      <w:numFmt w:val="bullet"/>
      <w:lvlText w:val="o"/>
      <w:lvlJc w:val="left"/>
      <w:pPr>
        <w:ind w:left="4766" w:hanging="360"/>
      </w:pPr>
      <w:rPr>
        <w:rFonts w:ascii="Courier New" w:hAnsi="Courier New" w:hint="default"/>
      </w:rPr>
    </w:lvl>
    <w:lvl w:ilvl="2" w:tplc="9AE607BC">
      <w:start w:val="1"/>
      <w:numFmt w:val="bullet"/>
      <w:lvlText w:val=""/>
      <w:lvlJc w:val="left"/>
      <w:pPr>
        <w:ind w:left="5486" w:hanging="360"/>
      </w:pPr>
      <w:rPr>
        <w:rFonts w:ascii="Wingdings" w:hAnsi="Wingdings" w:hint="default"/>
      </w:rPr>
    </w:lvl>
    <w:lvl w:ilvl="3" w:tplc="0128980E">
      <w:start w:val="1"/>
      <w:numFmt w:val="bullet"/>
      <w:lvlText w:val=""/>
      <w:lvlJc w:val="left"/>
      <w:pPr>
        <w:ind w:left="6206" w:hanging="360"/>
      </w:pPr>
      <w:rPr>
        <w:rFonts w:ascii="Symbol" w:hAnsi="Symbol" w:hint="default"/>
      </w:rPr>
    </w:lvl>
    <w:lvl w:ilvl="4" w:tplc="E16A30E6">
      <w:start w:val="1"/>
      <w:numFmt w:val="bullet"/>
      <w:lvlText w:val="o"/>
      <w:lvlJc w:val="left"/>
      <w:pPr>
        <w:ind w:left="6926" w:hanging="360"/>
      </w:pPr>
      <w:rPr>
        <w:rFonts w:ascii="Courier New" w:hAnsi="Courier New" w:hint="default"/>
      </w:rPr>
    </w:lvl>
    <w:lvl w:ilvl="5" w:tplc="4A782E88">
      <w:start w:val="1"/>
      <w:numFmt w:val="bullet"/>
      <w:lvlText w:val=""/>
      <w:lvlJc w:val="left"/>
      <w:pPr>
        <w:ind w:left="7646" w:hanging="360"/>
      </w:pPr>
      <w:rPr>
        <w:rFonts w:ascii="Wingdings" w:hAnsi="Wingdings" w:hint="default"/>
      </w:rPr>
    </w:lvl>
    <w:lvl w:ilvl="6" w:tplc="5CDA7B3A">
      <w:start w:val="1"/>
      <w:numFmt w:val="bullet"/>
      <w:lvlText w:val=""/>
      <w:lvlJc w:val="left"/>
      <w:pPr>
        <w:ind w:left="8366" w:hanging="360"/>
      </w:pPr>
      <w:rPr>
        <w:rFonts w:ascii="Symbol" w:hAnsi="Symbol" w:hint="default"/>
      </w:rPr>
    </w:lvl>
    <w:lvl w:ilvl="7" w:tplc="E0F25AD6">
      <w:start w:val="1"/>
      <w:numFmt w:val="bullet"/>
      <w:lvlText w:val="o"/>
      <w:lvlJc w:val="left"/>
      <w:pPr>
        <w:ind w:left="9086" w:hanging="360"/>
      </w:pPr>
      <w:rPr>
        <w:rFonts w:ascii="Courier New" w:hAnsi="Courier New" w:hint="default"/>
      </w:rPr>
    </w:lvl>
    <w:lvl w:ilvl="8" w:tplc="56F46158">
      <w:start w:val="1"/>
      <w:numFmt w:val="bullet"/>
      <w:lvlText w:val=""/>
      <w:lvlJc w:val="left"/>
      <w:pPr>
        <w:ind w:left="9806" w:hanging="360"/>
      </w:pPr>
      <w:rPr>
        <w:rFonts w:ascii="Wingdings" w:hAnsi="Wingdings" w:hint="default"/>
      </w:rPr>
    </w:lvl>
  </w:abstractNum>
  <w:abstractNum w:abstractNumId="6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7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8" w15:restartNumberingAfterBreak="0">
    <w:nsid w:val="45A052B2"/>
    <w:multiLevelType w:val="hybridMultilevel"/>
    <w:tmpl w:val="FFFFFFFF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9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0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2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3" w15:restartNumberingAfterBreak="0">
    <w:nsid w:val="6B8A5D6C"/>
    <w:multiLevelType w:val="hybridMultilevel"/>
    <w:tmpl w:val="8E4EBAEE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F094A83"/>
    <w:multiLevelType w:val="hybridMultilevel"/>
    <w:tmpl w:val="73B0BAAC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num w:numId="1" w16cid:durableId="1313756596">
    <w:abstractNumId w:val="6"/>
  </w:num>
  <w:num w:numId="2" w16cid:durableId="1751925994">
    <w:abstractNumId w:val="2"/>
  </w:num>
  <w:num w:numId="3" w16cid:durableId="930426864">
    <w:abstractNumId w:val="11"/>
  </w:num>
  <w:num w:numId="4" w16cid:durableId="90706847">
    <w:abstractNumId w:val="12"/>
  </w:num>
  <w:num w:numId="5" w16cid:durableId="313334513">
    <w:abstractNumId w:val="7"/>
  </w:num>
  <w:num w:numId="6" w16cid:durableId="2033803924">
    <w:abstractNumId w:val="4"/>
  </w:num>
  <w:num w:numId="7" w16cid:durableId="808132422">
    <w:abstractNumId w:val="3"/>
  </w:num>
  <w:num w:numId="8" w16cid:durableId="1143546541">
    <w:abstractNumId w:val="10"/>
  </w:num>
  <w:num w:numId="9" w16cid:durableId="279923130">
    <w:abstractNumId w:val="1"/>
  </w:num>
  <w:num w:numId="10" w16cid:durableId="1141115467">
    <w:abstractNumId w:val="9"/>
  </w:num>
  <w:num w:numId="11" w16cid:durableId="1254901281">
    <w:abstractNumId w:val="0"/>
  </w:num>
  <w:num w:numId="12" w16cid:durableId="2111922917">
    <w:abstractNumId w:val="14"/>
  </w:num>
  <w:num w:numId="13" w16cid:durableId="570190621">
    <w:abstractNumId w:val="15"/>
  </w:num>
  <w:num w:numId="14" w16cid:durableId="1804538328">
    <w:abstractNumId w:val="5"/>
  </w:num>
  <w:num w:numId="15" w16cid:durableId="640429253">
    <w:abstractNumId w:val="8"/>
  </w:num>
  <w:num w:numId="16" w16cid:durableId="100558972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50"/>
  <w:proofState w:spelling="clean" w:grammar="clean"/>
  <w:attachedTemplate r:id="rId1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kwNKgFAJnO0G4tAAAA"/>
  </w:docVars>
  <w:rsids>
    <w:rsidRoot w:val="00EB0F8F"/>
    <w:rsid w:val="000013CC"/>
    <w:rsid w:val="00002417"/>
    <w:rsid w:val="00005658"/>
    <w:rsid w:val="00005DB6"/>
    <w:rsid w:val="000064D2"/>
    <w:rsid w:val="00016867"/>
    <w:rsid w:val="000227B4"/>
    <w:rsid w:val="0003092A"/>
    <w:rsid w:val="0004557B"/>
    <w:rsid w:val="000545A2"/>
    <w:rsid w:val="00084770"/>
    <w:rsid w:val="00085E05"/>
    <w:rsid w:val="0009079F"/>
    <w:rsid w:val="00090942"/>
    <w:rsid w:val="000A2478"/>
    <w:rsid w:val="000A3C46"/>
    <w:rsid w:val="000D2B45"/>
    <w:rsid w:val="000E4CE9"/>
    <w:rsid w:val="00122416"/>
    <w:rsid w:val="00124EA8"/>
    <w:rsid w:val="001754F4"/>
    <w:rsid w:val="001B4DD5"/>
    <w:rsid w:val="001D223E"/>
    <w:rsid w:val="001E3429"/>
    <w:rsid w:val="001E77A4"/>
    <w:rsid w:val="00201791"/>
    <w:rsid w:val="0020372A"/>
    <w:rsid w:val="00226C0D"/>
    <w:rsid w:val="00226F54"/>
    <w:rsid w:val="00257D60"/>
    <w:rsid w:val="00261BF8"/>
    <w:rsid w:val="00266B9F"/>
    <w:rsid w:val="0026722F"/>
    <w:rsid w:val="00284D0D"/>
    <w:rsid w:val="00291559"/>
    <w:rsid w:val="00296275"/>
    <w:rsid w:val="00315307"/>
    <w:rsid w:val="00316DBA"/>
    <w:rsid w:val="00323EB3"/>
    <w:rsid w:val="00330D7C"/>
    <w:rsid w:val="003631C1"/>
    <w:rsid w:val="00371C85"/>
    <w:rsid w:val="003831EB"/>
    <w:rsid w:val="003D631D"/>
    <w:rsid w:val="003F07F7"/>
    <w:rsid w:val="003F5628"/>
    <w:rsid w:val="004002D2"/>
    <w:rsid w:val="00426BE4"/>
    <w:rsid w:val="004466AA"/>
    <w:rsid w:val="004535B5"/>
    <w:rsid w:val="004567B0"/>
    <w:rsid w:val="0046069A"/>
    <w:rsid w:val="0047319C"/>
    <w:rsid w:val="004A1965"/>
    <w:rsid w:val="004F56C0"/>
    <w:rsid w:val="00503AD5"/>
    <w:rsid w:val="00510007"/>
    <w:rsid w:val="00522E5E"/>
    <w:rsid w:val="00542C01"/>
    <w:rsid w:val="005541F1"/>
    <w:rsid w:val="00570380"/>
    <w:rsid w:val="00577D24"/>
    <w:rsid w:val="005921AD"/>
    <w:rsid w:val="0060011B"/>
    <w:rsid w:val="00621884"/>
    <w:rsid w:val="0063222F"/>
    <w:rsid w:val="0064667B"/>
    <w:rsid w:val="00683296"/>
    <w:rsid w:val="006B13AD"/>
    <w:rsid w:val="006B45FC"/>
    <w:rsid w:val="006C1504"/>
    <w:rsid w:val="006C5C26"/>
    <w:rsid w:val="006D12ED"/>
    <w:rsid w:val="006E050D"/>
    <w:rsid w:val="007012DC"/>
    <w:rsid w:val="00705CA3"/>
    <w:rsid w:val="00734C63"/>
    <w:rsid w:val="00736E4E"/>
    <w:rsid w:val="00760DC8"/>
    <w:rsid w:val="007829EC"/>
    <w:rsid w:val="007B05F3"/>
    <w:rsid w:val="007C7764"/>
    <w:rsid w:val="007E7233"/>
    <w:rsid w:val="007F0B31"/>
    <w:rsid w:val="007F774D"/>
    <w:rsid w:val="00840E1C"/>
    <w:rsid w:val="00863D53"/>
    <w:rsid w:val="008848CB"/>
    <w:rsid w:val="00887F23"/>
    <w:rsid w:val="008C330C"/>
    <w:rsid w:val="008D437D"/>
    <w:rsid w:val="008E7B3C"/>
    <w:rsid w:val="008F4057"/>
    <w:rsid w:val="00920B5D"/>
    <w:rsid w:val="009411B0"/>
    <w:rsid w:val="0094232E"/>
    <w:rsid w:val="0094516C"/>
    <w:rsid w:val="00974E0B"/>
    <w:rsid w:val="0098180B"/>
    <w:rsid w:val="009E16D4"/>
    <w:rsid w:val="009E178F"/>
    <w:rsid w:val="00A102D4"/>
    <w:rsid w:val="00A12915"/>
    <w:rsid w:val="00A1608E"/>
    <w:rsid w:val="00A16CD6"/>
    <w:rsid w:val="00A30627"/>
    <w:rsid w:val="00A60416"/>
    <w:rsid w:val="00A67570"/>
    <w:rsid w:val="00B16295"/>
    <w:rsid w:val="00B50B0B"/>
    <w:rsid w:val="00B81A2E"/>
    <w:rsid w:val="00BA1BAD"/>
    <w:rsid w:val="00BB7148"/>
    <w:rsid w:val="00BC7E04"/>
    <w:rsid w:val="00BD34B6"/>
    <w:rsid w:val="00BF5DDC"/>
    <w:rsid w:val="00C200AE"/>
    <w:rsid w:val="00C214FE"/>
    <w:rsid w:val="00C45040"/>
    <w:rsid w:val="00C6526D"/>
    <w:rsid w:val="00C71D25"/>
    <w:rsid w:val="00CC747F"/>
    <w:rsid w:val="00D517F0"/>
    <w:rsid w:val="00D54588"/>
    <w:rsid w:val="00D652D9"/>
    <w:rsid w:val="00D67451"/>
    <w:rsid w:val="00D852B6"/>
    <w:rsid w:val="00D95D45"/>
    <w:rsid w:val="00DC5D2A"/>
    <w:rsid w:val="00DF2E18"/>
    <w:rsid w:val="00E02C06"/>
    <w:rsid w:val="00E17BF8"/>
    <w:rsid w:val="00E25EA4"/>
    <w:rsid w:val="00E301CA"/>
    <w:rsid w:val="00E422EA"/>
    <w:rsid w:val="00E56A37"/>
    <w:rsid w:val="00E70E61"/>
    <w:rsid w:val="00E757C5"/>
    <w:rsid w:val="00EA567F"/>
    <w:rsid w:val="00EB0F8F"/>
    <w:rsid w:val="00EC5F32"/>
    <w:rsid w:val="00EF4A04"/>
    <w:rsid w:val="00F20BCC"/>
    <w:rsid w:val="00F32DA0"/>
    <w:rsid w:val="00F32DCE"/>
    <w:rsid w:val="00F87859"/>
    <w:rsid w:val="00FC1BD7"/>
    <w:rsid w:val="00FC63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F862B32"/>
  <w15:chartTrackingRefBased/>
  <w15:docId w15:val="{A9637EDE-840E-435B-804A-BCE56D06D8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EB0F8F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EB0F8F"/>
    <w:pPr>
      <w:keepNext/>
      <w:keepLines/>
      <w:widowControl w:val="0"/>
      <w:pBdr>
        <w:top w:val="single" w:sz="18" w:space="10" w:color="B35900"/>
        <w:left w:val="single" w:sz="18" w:space="4" w:color="B35900"/>
        <w:bottom w:val="single" w:sz="18" w:space="0" w:color="B35900"/>
        <w:right w:val="single" w:sz="18" w:space="4" w:color="B35900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EB0F8F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1"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,List Paragraph numbered,List Bullet indent,List Paragraph1,Bullet List,FooterText,numbered,Paragraphe de liste1,Bulletr List Paragraph,列出段落,列出段落1,Listeafsnit1,Parágrafo da Lista1,List Paragraph2,List Paragraph21,リスト段落1,L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 numbered Char,List Bullet indent Char,List Paragraph1 Char,Bullet List Char,FooterText Char,numbered Char,Paragraphe de liste1 Char,Bulletr List Paragraph Char,列出段落 Char,列出段落1 Char,リスト段落1 Char"/>
    <w:basedOn w:val="DefaultParagraphFont"/>
    <w:link w:val="ListParagraph"/>
    <w:uiPriority w:val="34"/>
    <w:qFormat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F8785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BF5DDC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paragraph" w:customStyle="1" w:styleId="Checkboxes">
    <w:name w:val="Checkboxes"/>
    <w:basedOn w:val="Normal"/>
    <w:link w:val="CheckboxesChar"/>
    <w:uiPriority w:val="4"/>
    <w:qFormat/>
    <w:rsid w:val="00284D0D"/>
    <w:pPr>
      <w:tabs>
        <w:tab w:val="left" w:leader="dot" w:pos="8505"/>
      </w:tabs>
      <w:ind w:left="4395"/>
    </w:pPr>
  </w:style>
  <w:style w:type="character" w:customStyle="1" w:styleId="CheckboxesChar">
    <w:name w:val="Checkboxes Char"/>
    <w:basedOn w:val="DefaultParagraphFont"/>
    <w:link w:val="Checkboxes"/>
    <w:uiPriority w:val="4"/>
    <w:rsid w:val="00284D0D"/>
    <w:rPr>
      <w:rFonts w:ascii="Arial" w:eastAsiaTheme="minorEastAsia" w:hAnsi="Arial"/>
      <w:sz w:val="32"/>
      <w:lang w:val="en-AU"/>
    </w:rPr>
  </w:style>
  <w:style w:type="character" w:styleId="UnresolvedMention">
    <w:name w:val="Unresolved Mention"/>
    <w:basedOn w:val="DefaultParagraphFont"/>
    <w:uiPriority w:val="99"/>
    <w:semiHidden/>
    <w:unhideWhenUsed/>
    <w:rsid w:val="001E77A4"/>
    <w:rPr>
      <w:color w:val="605E5C"/>
      <w:shd w:val="clear" w:color="auto" w:fill="E1DFDD"/>
    </w:rPr>
  </w:style>
  <w:style w:type="paragraph" w:styleId="TOCHeading">
    <w:name w:val="TOC Heading"/>
    <w:basedOn w:val="Heading1"/>
    <w:next w:val="Normal"/>
    <w:uiPriority w:val="39"/>
    <w:unhideWhenUsed/>
    <w:qFormat/>
    <w:rsid w:val="00C71D25"/>
    <w:pPr>
      <w:widowControl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color w:val="2F5496" w:themeColor="accent1" w:themeShade="BF"/>
      <w:kern w:val="0"/>
      <w:sz w:val="32"/>
      <w:szCs w:val="32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C71D25"/>
    <w:pPr>
      <w:spacing w:after="100"/>
      <w:ind w:left="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jpeg"/><Relationship Id="rId63" Type="http://schemas.openxmlformats.org/officeDocument/2006/relationships/image" Target="media/image54.png"/><Relationship Id="rId68" Type="http://schemas.openxmlformats.org/officeDocument/2006/relationships/image" Target="media/image58.jpeg"/><Relationship Id="rId84" Type="http://schemas.openxmlformats.org/officeDocument/2006/relationships/image" Target="media/image69.jpeg"/><Relationship Id="rId89" Type="http://schemas.openxmlformats.org/officeDocument/2006/relationships/image" Target="media/image74.jpeg"/><Relationship Id="rId112" Type="http://schemas.openxmlformats.org/officeDocument/2006/relationships/image" Target="media/image94.png"/><Relationship Id="rId16" Type="http://schemas.openxmlformats.org/officeDocument/2006/relationships/footer" Target="footer1.xml"/><Relationship Id="rId107" Type="http://schemas.openxmlformats.org/officeDocument/2006/relationships/image" Target="media/image89.png"/><Relationship Id="rId11" Type="http://schemas.openxmlformats.org/officeDocument/2006/relationships/image" Target="media/image4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1.png"/><Relationship Id="rId79" Type="http://schemas.openxmlformats.org/officeDocument/2006/relationships/image" Target="media/image67.jpeg"/><Relationship Id="rId102" Type="http://schemas.openxmlformats.org/officeDocument/2006/relationships/image" Target="media/image85.png"/><Relationship Id="rId5" Type="http://schemas.openxmlformats.org/officeDocument/2006/relationships/webSettings" Target="webSettings.xml"/><Relationship Id="rId90" Type="http://schemas.openxmlformats.org/officeDocument/2006/relationships/hyperlink" Target="http://www.mch.govt.nz" TargetMode="External"/><Relationship Id="rId95" Type="http://schemas.openxmlformats.org/officeDocument/2006/relationships/image" Target="media/image84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43" Type="http://schemas.openxmlformats.org/officeDocument/2006/relationships/image" Target="media/image35.png"/><Relationship Id="rId48" Type="http://schemas.openxmlformats.org/officeDocument/2006/relationships/image" Target="media/image40.jpeg"/><Relationship Id="rId64" Type="http://schemas.openxmlformats.org/officeDocument/2006/relationships/image" Target="media/image55.png"/><Relationship Id="rId69" Type="http://schemas.openxmlformats.org/officeDocument/2006/relationships/image" Target="media/image58.png"/><Relationship Id="rId113" Type="http://schemas.openxmlformats.org/officeDocument/2006/relationships/footer" Target="footer2.xml"/><Relationship Id="rId80" Type="http://schemas.openxmlformats.org/officeDocument/2006/relationships/image" Target="media/image68.png"/><Relationship Id="rId85" Type="http://schemas.openxmlformats.org/officeDocument/2006/relationships/image" Target="media/image70.png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59" Type="http://schemas.openxmlformats.org/officeDocument/2006/relationships/image" Target="media/image51.png"/><Relationship Id="rId103" Type="http://schemas.openxmlformats.org/officeDocument/2006/relationships/image" Target="media/image86.jpeg"/><Relationship Id="rId108" Type="http://schemas.openxmlformats.org/officeDocument/2006/relationships/image" Target="media/image90.png"/><Relationship Id="rId54" Type="http://schemas.openxmlformats.org/officeDocument/2006/relationships/image" Target="media/image46.jpeg"/><Relationship Id="rId70" Type="http://schemas.openxmlformats.org/officeDocument/2006/relationships/image" Target="media/image59.png"/><Relationship Id="rId75" Type="http://schemas.openxmlformats.org/officeDocument/2006/relationships/image" Target="media/image62.png"/><Relationship Id="rId91" Type="http://schemas.openxmlformats.org/officeDocument/2006/relationships/image" Target="media/image75.png"/><Relationship Id="rId96" Type="http://schemas.openxmlformats.org/officeDocument/2006/relationships/image" Target="media/image7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jpeg"/><Relationship Id="rId106" Type="http://schemas.openxmlformats.org/officeDocument/2006/relationships/image" Target="media/image88.png"/><Relationship Id="rId114" Type="http://schemas.openxmlformats.org/officeDocument/2006/relationships/footer" Target="footer3.xml"/><Relationship Id="rId10" Type="http://schemas.openxmlformats.org/officeDocument/2006/relationships/image" Target="media/image3.jpe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jpeg"/><Relationship Id="rId65" Type="http://schemas.openxmlformats.org/officeDocument/2006/relationships/image" Target="media/image56.png"/><Relationship Id="rId73" Type="http://schemas.openxmlformats.org/officeDocument/2006/relationships/image" Target="media/image65.png"/><Relationship Id="rId78" Type="http://schemas.openxmlformats.org/officeDocument/2006/relationships/image" Target="media/image66.png"/><Relationship Id="rId81" Type="http://schemas.openxmlformats.org/officeDocument/2006/relationships/image" Target="media/image72.png"/><Relationship Id="rId86" Type="http://schemas.openxmlformats.org/officeDocument/2006/relationships/image" Target="media/image71.png"/><Relationship Id="rId94" Type="http://schemas.openxmlformats.org/officeDocument/2006/relationships/image" Target="media/image83.png"/><Relationship Id="rId99" Type="http://schemas.openxmlformats.org/officeDocument/2006/relationships/image" Target="media/image80.png"/><Relationship Id="rId101" Type="http://schemas.openxmlformats.org/officeDocument/2006/relationships/image" Target="media/image8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0.png"/><Relationship Id="rId39" Type="http://schemas.openxmlformats.org/officeDocument/2006/relationships/image" Target="media/image31.jpeg"/><Relationship Id="rId109" Type="http://schemas.openxmlformats.org/officeDocument/2006/relationships/image" Target="media/image91.jpeg"/><Relationship Id="rId34" Type="http://schemas.openxmlformats.org/officeDocument/2006/relationships/image" Target="media/image26.jpe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3.jpeg"/><Relationship Id="rId97" Type="http://schemas.openxmlformats.org/officeDocument/2006/relationships/hyperlink" Target="mailto:mediaandscreen@mch.govt.nz?subject=Media%20Reform" TargetMode="External"/><Relationship Id="rId104" Type="http://schemas.openxmlformats.org/officeDocument/2006/relationships/hyperlink" Target="http://www.nzrelay.co.nz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60.png"/><Relationship Id="rId92" Type="http://schemas.openxmlformats.org/officeDocument/2006/relationships/image" Target="media/image76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7.jpeg"/><Relationship Id="rId87" Type="http://schemas.openxmlformats.org/officeDocument/2006/relationships/image" Target="media/image72.jpeg"/><Relationship Id="rId110" Type="http://schemas.openxmlformats.org/officeDocument/2006/relationships/image" Target="media/image92.png"/><Relationship Id="rId115" Type="http://schemas.openxmlformats.org/officeDocument/2006/relationships/fontTable" Target="fontTable.xml"/><Relationship Id="rId61" Type="http://schemas.openxmlformats.org/officeDocument/2006/relationships/image" Target="media/image53.png"/><Relationship Id="rId82" Type="http://schemas.openxmlformats.org/officeDocument/2006/relationships/image" Target="media/image60.jpeg"/><Relationship Id="rId19" Type="http://schemas.openxmlformats.org/officeDocument/2006/relationships/image" Target="media/image11.png"/><Relationship Id="rId14" Type="http://schemas.openxmlformats.org/officeDocument/2006/relationships/image" Target="media/image7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4.jpeg"/><Relationship Id="rId100" Type="http://schemas.openxmlformats.org/officeDocument/2006/relationships/image" Target="media/image81.png"/><Relationship Id="rId105" Type="http://schemas.openxmlformats.org/officeDocument/2006/relationships/image" Target="media/image87.jpeg"/><Relationship Id="rId8" Type="http://schemas.openxmlformats.org/officeDocument/2006/relationships/image" Target="media/image1.png"/><Relationship Id="rId51" Type="http://schemas.openxmlformats.org/officeDocument/2006/relationships/image" Target="media/image43.jpeg"/><Relationship Id="rId72" Type="http://schemas.openxmlformats.org/officeDocument/2006/relationships/image" Target="media/image64.png"/><Relationship Id="rId93" Type="http://schemas.openxmlformats.org/officeDocument/2006/relationships/image" Target="media/image77.png"/><Relationship Id="rId98" Type="http://schemas.openxmlformats.org/officeDocument/2006/relationships/image" Target="media/image79.png"/><Relationship Id="rId3" Type="http://schemas.openxmlformats.org/officeDocument/2006/relationships/styles" Target="styles.xml"/><Relationship Id="rId25" Type="http://schemas.openxmlformats.org/officeDocument/2006/relationships/image" Target="media/image17.png"/><Relationship Id="rId46" Type="http://schemas.openxmlformats.org/officeDocument/2006/relationships/image" Target="media/image38.png"/><Relationship Id="rId67" Type="http://schemas.openxmlformats.org/officeDocument/2006/relationships/image" Target="media/image57.png"/><Relationship Id="rId116" Type="http://schemas.openxmlformats.org/officeDocument/2006/relationships/theme" Target="theme/theme1.xml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62" Type="http://schemas.openxmlformats.org/officeDocument/2006/relationships/image" Target="media/image52.png"/><Relationship Id="rId83" Type="http://schemas.openxmlformats.org/officeDocument/2006/relationships/image" Target="media/image73.png"/><Relationship Id="rId88" Type="http://schemas.openxmlformats.org/officeDocument/2006/relationships/image" Target="media/image73.jpeg"/><Relationship Id="rId111" Type="http://schemas.openxmlformats.org/officeDocument/2006/relationships/image" Target="media/image93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ndi\Downloads\Easy%20Read%20Template%20April%202025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A68C671-DF11-4923-9790-A11DF702D1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Easy Read Template April 2025</Template>
  <TotalTime>2</TotalTime>
  <Pages>25</Pages>
  <Words>970</Words>
  <Characters>5532</Characters>
  <Application>Microsoft Office Word</Application>
  <DocSecurity>4</DocSecurity>
  <Lines>46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makeiteasy</cp:lastModifiedBy>
  <cp:revision>2</cp:revision>
  <dcterms:created xsi:type="dcterms:W3CDTF">2025-05-30T01:31:00Z</dcterms:created>
  <dcterms:modified xsi:type="dcterms:W3CDTF">2025-05-30T01:31:00Z</dcterms:modified>
</cp:coreProperties>
</file>